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8B978" w14:textId="77777777" w:rsidR="00F348AC" w:rsidRPr="000B45E6" w:rsidRDefault="00F348AC" w:rsidP="00F348AC">
      <w:pPr>
        <w:spacing w:after="0" w:line="240" w:lineRule="auto"/>
        <w:rPr>
          <w:color w:val="000000" w:themeColor="text1"/>
          <w:sz w:val="20"/>
          <w:szCs w:val="20"/>
        </w:rPr>
      </w:pPr>
      <w:r w:rsidRPr="000B45E6">
        <w:rPr>
          <w:color w:val="000000" w:themeColor="text1"/>
          <w:sz w:val="20"/>
          <w:szCs w:val="20"/>
        </w:rPr>
        <w:t>Dear resident,</w:t>
      </w:r>
    </w:p>
    <w:p w14:paraId="39EFFA1A" w14:textId="77777777" w:rsidR="00F348AC" w:rsidRPr="000B45E6" w:rsidRDefault="00F348AC" w:rsidP="00F348AC">
      <w:pPr>
        <w:spacing w:after="0" w:line="240" w:lineRule="auto"/>
        <w:rPr>
          <w:color w:val="000000" w:themeColor="text1"/>
          <w:sz w:val="20"/>
          <w:szCs w:val="20"/>
        </w:rPr>
      </w:pPr>
    </w:p>
    <w:p w14:paraId="465A8931" w14:textId="1BBD4AD9" w:rsidR="00F348AC" w:rsidRPr="000B45E6" w:rsidRDefault="00F348AC" w:rsidP="00F348AC">
      <w:pPr>
        <w:spacing w:after="0" w:line="240" w:lineRule="auto"/>
        <w:rPr>
          <w:b/>
          <w:bCs/>
          <w:iCs/>
          <w:sz w:val="20"/>
          <w:szCs w:val="20"/>
        </w:rPr>
      </w:pPr>
      <w:r w:rsidRPr="000B45E6">
        <w:rPr>
          <w:b/>
          <w:bCs/>
          <w:color w:val="000000" w:themeColor="text1"/>
          <w:sz w:val="20"/>
          <w:szCs w:val="20"/>
        </w:rPr>
        <w:t xml:space="preserve">I am writing to invite you to the </w:t>
      </w:r>
      <w:r w:rsidRPr="000B45E6">
        <w:rPr>
          <w:b/>
          <w:bCs/>
          <w:sz w:val="20"/>
          <w:szCs w:val="20"/>
        </w:rPr>
        <w:t xml:space="preserve">Inner West </w:t>
      </w:r>
      <w:r w:rsidRPr="000B45E6">
        <w:rPr>
          <w:b/>
          <w:bCs/>
          <w:iCs/>
          <w:sz w:val="20"/>
          <w:szCs w:val="20"/>
        </w:rPr>
        <w:t xml:space="preserve">Local Matters Forum that will be held at </w:t>
      </w:r>
      <w:r w:rsidR="005C4CEB">
        <w:rPr>
          <w:b/>
          <w:bCs/>
          <w:iCs/>
          <w:sz w:val="20"/>
          <w:szCs w:val="20"/>
        </w:rPr>
        <w:t>St Peters Town Hall</w:t>
      </w:r>
      <w:r w:rsidR="00F1086F">
        <w:rPr>
          <w:b/>
          <w:bCs/>
          <w:iCs/>
          <w:sz w:val="20"/>
          <w:szCs w:val="20"/>
        </w:rPr>
        <w:t>, Sydenham</w:t>
      </w:r>
      <w:r w:rsidRPr="000B45E6">
        <w:rPr>
          <w:b/>
          <w:bCs/>
          <w:iCs/>
          <w:sz w:val="20"/>
          <w:szCs w:val="20"/>
        </w:rPr>
        <w:t xml:space="preserve"> on Tuesday </w:t>
      </w:r>
      <w:r w:rsidR="009315A9">
        <w:rPr>
          <w:b/>
          <w:bCs/>
          <w:iCs/>
          <w:sz w:val="20"/>
          <w:szCs w:val="20"/>
        </w:rPr>
        <w:t>26</w:t>
      </w:r>
      <w:r w:rsidRPr="000B45E6">
        <w:rPr>
          <w:b/>
          <w:bCs/>
          <w:iCs/>
          <w:sz w:val="20"/>
          <w:szCs w:val="20"/>
        </w:rPr>
        <w:t xml:space="preserve"> </w:t>
      </w:r>
      <w:r w:rsidR="009315A9">
        <w:rPr>
          <w:b/>
          <w:bCs/>
          <w:iCs/>
          <w:sz w:val="20"/>
          <w:szCs w:val="20"/>
        </w:rPr>
        <w:t>November</w:t>
      </w:r>
      <w:r w:rsidRPr="000B45E6">
        <w:rPr>
          <w:b/>
          <w:bCs/>
          <w:iCs/>
          <w:sz w:val="20"/>
          <w:szCs w:val="20"/>
        </w:rPr>
        <w:t xml:space="preserve"> 2024.  </w:t>
      </w:r>
    </w:p>
    <w:p w14:paraId="1A4DFD29" w14:textId="77777777" w:rsidR="00F348AC" w:rsidRPr="000B45E6" w:rsidRDefault="00F348AC" w:rsidP="00F348AC">
      <w:pPr>
        <w:spacing w:after="0" w:line="240" w:lineRule="auto"/>
        <w:rPr>
          <w:iCs/>
          <w:sz w:val="20"/>
          <w:szCs w:val="20"/>
        </w:rPr>
      </w:pPr>
    </w:p>
    <w:p w14:paraId="3CF5D800" w14:textId="77777777" w:rsidR="00F348AC" w:rsidRPr="000B45E6" w:rsidRDefault="00F348AC" w:rsidP="00F348AC">
      <w:pPr>
        <w:spacing w:after="0" w:line="240" w:lineRule="auto"/>
        <w:rPr>
          <w:iCs/>
          <w:sz w:val="20"/>
          <w:szCs w:val="20"/>
        </w:rPr>
      </w:pPr>
      <w:r w:rsidRPr="000B45E6">
        <w:rPr>
          <w:iCs/>
          <w:sz w:val="20"/>
          <w:szCs w:val="20"/>
        </w:rPr>
        <w:t xml:space="preserve">For the past two years, we have been holding these forums at rotating locations across all suburbs in the Inner West, </w:t>
      </w:r>
      <w:proofErr w:type="gramStart"/>
      <w:r w:rsidRPr="000B45E6">
        <w:rPr>
          <w:iCs/>
          <w:sz w:val="20"/>
          <w:szCs w:val="20"/>
        </w:rPr>
        <w:t>in order to</w:t>
      </w:r>
      <w:proofErr w:type="gramEnd"/>
      <w:r w:rsidRPr="000B45E6">
        <w:rPr>
          <w:iCs/>
          <w:sz w:val="20"/>
          <w:szCs w:val="20"/>
        </w:rPr>
        <w:t xml:space="preserve"> make the Council more accountable to local residents and responsive to your needs.</w:t>
      </w:r>
    </w:p>
    <w:p w14:paraId="3E6C4421" w14:textId="77777777" w:rsidR="00F348AC" w:rsidRPr="000B45E6" w:rsidRDefault="00F348AC" w:rsidP="00F348AC">
      <w:pPr>
        <w:spacing w:after="0" w:line="240" w:lineRule="auto"/>
        <w:rPr>
          <w:iCs/>
          <w:sz w:val="20"/>
          <w:szCs w:val="20"/>
        </w:rPr>
      </w:pPr>
    </w:p>
    <w:p w14:paraId="5A7E6E71" w14:textId="77777777" w:rsidR="00F348AC" w:rsidRPr="000B45E6" w:rsidRDefault="00F348AC" w:rsidP="00F348AC">
      <w:pPr>
        <w:spacing w:after="0" w:line="240" w:lineRule="auto"/>
        <w:rPr>
          <w:iCs/>
          <w:sz w:val="20"/>
          <w:szCs w:val="20"/>
        </w:rPr>
      </w:pPr>
      <w:r w:rsidRPr="000B45E6">
        <w:rPr>
          <w:iCs/>
          <w:sz w:val="20"/>
          <w:szCs w:val="20"/>
        </w:rPr>
        <w:t xml:space="preserve">This Local Matters Forum will be an opportunity for you to hear directly from Council Executive staff about some of the major projects that are happening in your community and for them to hear from you about issues that need to be addressed. </w:t>
      </w:r>
    </w:p>
    <w:p w14:paraId="3F5FD7B1" w14:textId="77777777" w:rsidR="00F348AC" w:rsidRPr="000B45E6" w:rsidRDefault="00F348AC" w:rsidP="00F348AC">
      <w:pPr>
        <w:spacing w:after="0" w:line="240" w:lineRule="auto"/>
        <w:rPr>
          <w:iCs/>
          <w:sz w:val="20"/>
          <w:szCs w:val="20"/>
        </w:rPr>
      </w:pPr>
    </w:p>
    <w:p w14:paraId="5AE277B1" w14:textId="77777777" w:rsidR="00F348AC" w:rsidRPr="000B45E6" w:rsidRDefault="00F348AC" w:rsidP="00F348AC">
      <w:pPr>
        <w:spacing w:after="0" w:line="240" w:lineRule="auto"/>
        <w:rPr>
          <w:iCs/>
          <w:sz w:val="20"/>
          <w:szCs w:val="20"/>
        </w:rPr>
      </w:pPr>
      <w:r w:rsidRPr="000B45E6">
        <w:rPr>
          <w:iCs/>
          <w:sz w:val="20"/>
          <w:szCs w:val="20"/>
        </w:rPr>
        <w:t>Your local ward Councillors, the General Manager and all Council Directors will be in attendance and available to talk to you.</w:t>
      </w:r>
    </w:p>
    <w:p w14:paraId="3D16ABB3" w14:textId="77777777" w:rsidR="00F348AC" w:rsidRPr="000B45E6" w:rsidRDefault="00F348AC" w:rsidP="00F348AC">
      <w:pPr>
        <w:spacing w:after="0" w:line="240" w:lineRule="auto"/>
        <w:rPr>
          <w:sz w:val="20"/>
          <w:szCs w:val="20"/>
        </w:rPr>
      </w:pPr>
    </w:p>
    <w:p w14:paraId="29C5C92C" w14:textId="77777777" w:rsidR="00F348AC" w:rsidRPr="000B45E6" w:rsidRDefault="00F348AC" w:rsidP="00F348AC">
      <w:pPr>
        <w:spacing w:after="0" w:line="240" w:lineRule="auto"/>
        <w:rPr>
          <w:sz w:val="20"/>
          <w:szCs w:val="20"/>
        </w:rPr>
      </w:pPr>
      <w:r w:rsidRPr="000B45E6">
        <w:rPr>
          <w:sz w:val="20"/>
          <w:szCs w:val="20"/>
        </w:rPr>
        <w:t xml:space="preserve">We are determined to continue making the whole organisation more responsive and accountable to you. </w:t>
      </w:r>
    </w:p>
    <w:p w14:paraId="23C359FA" w14:textId="77777777" w:rsidR="00F348AC" w:rsidRPr="000B45E6" w:rsidRDefault="00F348AC" w:rsidP="00F348AC">
      <w:pPr>
        <w:spacing w:after="0" w:line="240" w:lineRule="auto"/>
        <w:rPr>
          <w:sz w:val="20"/>
          <w:szCs w:val="20"/>
        </w:rPr>
      </w:pPr>
    </w:p>
    <w:p w14:paraId="185FA01E" w14:textId="77777777" w:rsidR="00F348AC" w:rsidRPr="000B45E6" w:rsidRDefault="00F348AC" w:rsidP="00F348AC">
      <w:pPr>
        <w:spacing w:after="0" w:line="240" w:lineRule="auto"/>
        <w:rPr>
          <w:sz w:val="20"/>
          <w:szCs w:val="20"/>
        </w:rPr>
      </w:pPr>
      <w:r w:rsidRPr="000B45E6">
        <w:rPr>
          <w:sz w:val="20"/>
          <w:szCs w:val="20"/>
        </w:rPr>
        <w:t>Projects that Council officers will present on at the Forum include:</w:t>
      </w:r>
    </w:p>
    <w:p w14:paraId="094B6877" w14:textId="77777777" w:rsidR="00C82E65" w:rsidRPr="000B45E6" w:rsidRDefault="00C82E65" w:rsidP="0077389F">
      <w:pPr>
        <w:spacing w:after="0" w:line="240" w:lineRule="auto"/>
        <w:ind w:left="720" w:hanging="360"/>
        <w:rPr>
          <w:sz w:val="20"/>
          <w:szCs w:val="20"/>
        </w:rPr>
      </w:pPr>
    </w:p>
    <w:p w14:paraId="1F67AFD3" w14:textId="77777777" w:rsidR="00FC38FE" w:rsidRDefault="00FC38FE" w:rsidP="00FC38FE">
      <w:pPr>
        <w:numPr>
          <w:ilvl w:val="0"/>
          <w:numId w:val="19"/>
        </w:numPr>
        <w:tabs>
          <w:tab w:val="clear" w:pos="0"/>
        </w:tabs>
        <w:spacing w:after="0" w:line="240" w:lineRule="auto"/>
        <w:rPr>
          <w:rFonts w:eastAsia="Times New Roman"/>
          <w:color w:val="000000"/>
          <w:sz w:val="20"/>
          <w:szCs w:val="20"/>
          <w:lang w:val="en-US"/>
        </w:rPr>
      </w:pPr>
      <w:r>
        <w:rPr>
          <w:rFonts w:eastAsia="Times New Roman"/>
          <w:color w:val="000000"/>
          <w:sz w:val="20"/>
          <w:szCs w:val="20"/>
          <w:lang w:val="en-US"/>
        </w:rPr>
        <w:t>Playground upgrade Tom Kenny Reserve</w:t>
      </w:r>
    </w:p>
    <w:p w14:paraId="67D0FE9A" w14:textId="77777777" w:rsidR="00FC38FE" w:rsidRDefault="00FC38FE" w:rsidP="00FC38FE">
      <w:pPr>
        <w:numPr>
          <w:ilvl w:val="0"/>
          <w:numId w:val="19"/>
        </w:numPr>
        <w:tabs>
          <w:tab w:val="clear" w:pos="0"/>
        </w:tabs>
        <w:spacing w:after="0" w:line="240" w:lineRule="auto"/>
        <w:rPr>
          <w:rFonts w:eastAsia="Times New Roman"/>
          <w:color w:val="000000"/>
          <w:sz w:val="20"/>
          <w:szCs w:val="20"/>
          <w:lang w:val="en-US"/>
        </w:rPr>
      </w:pPr>
      <w:r>
        <w:rPr>
          <w:rFonts w:eastAsia="Times New Roman"/>
          <w:color w:val="000000"/>
          <w:sz w:val="20"/>
          <w:szCs w:val="20"/>
          <w:lang w:val="en-US"/>
        </w:rPr>
        <w:t xml:space="preserve">Planning for Wicks Park </w:t>
      </w:r>
    </w:p>
    <w:p w14:paraId="57C448B0" w14:textId="73931E41" w:rsidR="00FC38FE" w:rsidRDefault="00FC38FE" w:rsidP="00FC38FE">
      <w:pPr>
        <w:pStyle w:val="ListParagraph"/>
        <w:numPr>
          <w:ilvl w:val="0"/>
          <w:numId w:val="19"/>
        </w:numPr>
        <w:tabs>
          <w:tab w:val="clear" w:pos="0"/>
        </w:tabs>
        <w:spacing w:before="0" w:beforeAutospacing="0" w:after="0" w:afterAutospacing="0" w:line="252" w:lineRule="auto"/>
        <w:contextualSpacing/>
        <w:rPr>
          <w:color w:val="000000"/>
          <w:sz w:val="20"/>
          <w:szCs w:val="20"/>
          <w:lang w:val="en-US" w:eastAsia="en-US"/>
        </w:rPr>
      </w:pPr>
      <w:r>
        <w:rPr>
          <w:color w:val="000000"/>
          <w:sz w:val="20"/>
          <w:szCs w:val="20"/>
          <w:lang w:val="en-US"/>
        </w:rPr>
        <w:t>Update on Camdenville Park</w:t>
      </w:r>
      <w:r w:rsidR="00931D62">
        <w:rPr>
          <w:color w:val="000000"/>
          <w:sz w:val="20"/>
          <w:szCs w:val="20"/>
          <w:lang w:val="en-US"/>
        </w:rPr>
        <w:t xml:space="preserve"> upgrade</w:t>
      </w:r>
    </w:p>
    <w:p w14:paraId="2025739D" w14:textId="54200162" w:rsidR="00FC38FE" w:rsidRDefault="00931D62" w:rsidP="00FC38FE">
      <w:pPr>
        <w:pStyle w:val="ListParagraph"/>
        <w:numPr>
          <w:ilvl w:val="0"/>
          <w:numId w:val="19"/>
        </w:numPr>
        <w:tabs>
          <w:tab w:val="clear" w:pos="0"/>
        </w:tabs>
        <w:spacing w:before="0" w:beforeAutospacing="0" w:after="0" w:afterAutospacing="0" w:line="252" w:lineRule="auto"/>
        <w:contextualSpacing/>
        <w:rPr>
          <w:color w:val="000000"/>
          <w:sz w:val="20"/>
          <w:szCs w:val="20"/>
          <w:lang w:val="en-US"/>
        </w:rPr>
      </w:pPr>
      <w:r>
        <w:rPr>
          <w:color w:val="000000"/>
          <w:sz w:val="20"/>
          <w:szCs w:val="20"/>
          <w:lang w:val="en-US"/>
        </w:rPr>
        <w:t xml:space="preserve">Marrickville Road </w:t>
      </w:r>
      <w:r w:rsidR="00FC38FE">
        <w:rPr>
          <w:color w:val="000000"/>
          <w:sz w:val="20"/>
          <w:szCs w:val="20"/>
          <w:lang w:val="en-US"/>
        </w:rPr>
        <w:t>S</w:t>
      </w:r>
      <w:r w:rsidR="00D87E6F">
        <w:rPr>
          <w:color w:val="000000"/>
          <w:sz w:val="20"/>
          <w:szCs w:val="20"/>
          <w:lang w:val="en-US"/>
        </w:rPr>
        <w:t xml:space="preserve">pecial </w:t>
      </w:r>
      <w:r w:rsidR="00FC38FE">
        <w:rPr>
          <w:color w:val="000000"/>
          <w:sz w:val="20"/>
          <w:szCs w:val="20"/>
          <w:lang w:val="en-US"/>
        </w:rPr>
        <w:t>E</w:t>
      </w:r>
      <w:r w:rsidR="00D87E6F">
        <w:rPr>
          <w:color w:val="000000"/>
          <w:sz w:val="20"/>
          <w:szCs w:val="20"/>
          <w:lang w:val="en-US"/>
        </w:rPr>
        <w:t xml:space="preserve">ntertainment </w:t>
      </w:r>
      <w:r w:rsidR="00FC38FE">
        <w:rPr>
          <w:color w:val="000000"/>
          <w:sz w:val="20"/>
          <w:szCs w:val="20"/>
          <w:lang w:val="en-US"/>
        </w:rPr>
        <w:t>P</w:t>
      </w:r>
      <w:r w:rsidR="00D87E6F">
        <w:rPr>
          <w:color w:val="000000"/>
          <w:sz w:val="20"/>
          <w:szCs w:val="20"/>
          <w:lang w:val="en-US"/>
        </w:rPr>
        <w:t>recincts</w:t>
      </w:r>
      <w:r w:rsidR="00FC38FE">
        <w:rPr>
          <w:color w:val="000000"/>
          <w:sz w:val="20"/>
          <w:szCs w:val="20"/>
          <w:lang w:val="en-US"/>
        </w:rPr>
        <w:t xml:space="preserve"> </w:t>
      </w:r>
    </w:p>
    <w:p w14:paraId="2485B34C" w14:textId="1D4BC1BD" w:rsidR="009457AF" w:rsidRPr="00FC38FE" w:rsidRDefault="00931D62" w:rsidP="00FC38FE">
      <w:pPr>
        <w:pStyle w:val="ListParagraph"/>
        <w:numPr>
          <w:ilvl w:val="0"/>
          <w:numId w:val="19"/>
        </w:numPr>
        <w:tabs>
          <w:tab w:val="clear" w:pos="0"/>
        </w:tabs>
        <w:spacing w:after="0" w:line="240" w:lineRule="auto"/>
        <w:contextualSpacing/>
        <w:rPr>
          <w:iCs/>
          <w:sz w:val="20"/>
          <w:szCs w:val="20"/>
        </w:rPr>
      </w:pPr>
      <w:r>
        <w:rPr>
          <w:color w:val="000000"/>
          <w:sz w:val="20"/>
          <w:szCs w:val="20"/>
          <w:lang w:val="en-US"/>
        </w:rPr>
        <w:t xml:space="preserve">Traffic mitigations for </w:t>
      </w:r>
      <w:r w:rsidR="00D87E6F">
        <w:rPr>
          <w:color w:val="000000"/>
          <w:sz w:val="20"/>
          <w:szCs w:val="20"/>
          <w:lang w:val="en-US"/>
        </w:rPr>
        <w:t>Sydenham to Bankstown train line</w:t>
      </w:r>
      <w:r w:rsidR="000E222B">
        <w:rPr>
          <w:color w:val="000000"/>
          <w:sz w:val="20"/>
          <w:szCs w:val="20"/>
          <w:lang w:val="en-US"/>
        </w:rPr>
        <w:t xml:space="preserve"> closure</w:t>
      </w:r>
    </w:p>
    <w:p w14:paraId="2A2ACD5B" w14:textId="77777777" w:rsidR="00FC38FE" w:rsidRDefault="00FC38FE" w:rsidP="00F348AC">
      <w:pPr>
        <w:spacing w:after="0" w:line="240" w:lineRule="auto"/>
        <w:rPr>
          <w:sz w:val="20"/>
          <w:szCs w:val="20"/>
        </w:rPr>
      </w:pPr>
    </w:p>
    <w:p w14:paraId="6C90FA51" w14:textId="58E37C77" w:rsidR="00F348AC" w:rsidRPr="000B45E6" w:rsidRDefault="00F348AC" w:rsidP="00F348AC">
      <w:pPr>
        <w:spacing w:after="0" w:line="240" w:lineRule="auto"/>
        <w:rPr>
          <w:sz w:val="20"/>
          <w:szCs w:val="20"/>
        </w:rPr>
      </w:pPr>
      <w:r w:rsidRPr="000B45E6">
        <w:rPr>
          <w:sz w:val="20"/>
          <w:szCs w:val="20"/>
        </w:rPr>
        <w:t xml:space="preserve">We want to continually improve the way we deliver services to our community and hearing from you, face-to-face, can help us to do that. </w:t>
      </w:r>
    </w:p>
    <w:p w14:paraId="10DFEEF6" w14:textId="77777777" w:rsidR="00F348AC" w:rsidRPr="000B45E6" w:rsidRDefault="00F348AC" w:rsidP="00F348AC">
      <w:pPr>
        <w:spacing w:after="0" w:line="240" w:lineRule="auto"/>
        <w:rPr>
          <w:sz w:val="20"/>
          <w:szCs w:val="20"/>
        </w:rPr>
      </w:pPr>
    </w:p>
    <w:p w14:paraId="79DF1ED1" w14:textId="77777777" w:rsidR="00F348AC" w:rsidRPr="000B45E6" w:rsidRDefault="00F348AC" w:rsidP="00F348AC">
      <w:pPr>
        <w:spacing w:after="0" w:line="240" w:lineRule="auto"/>
        <w:rPr>
          <w:color w:val="000000" w:themeColor="text1"/>
          <w:sz w:val="20"/>
          <w:szCs w:val="20"/>
        </w:rPr>
      </w:pPr>
      <w:r w:rsidRPr="000B45E6">
        <w:rPr>
          <w:color w:val="000000" w:themeColor="text1"/>
          <w:sz w:val="20"/>
          <w:szCs w:val="20"/>
        </w:rPr>
        <w:t>Please see the reverse side for details about the Forum.</w:t>
      </w:r>
    </w:p>
    <w:p w14:paraId="7FAE34C1" w14:textId="77777777" w:rsidR="00F348AC" w:rsidRPr="000B45E6" w:rsidRDefault="00F348AC" w:rsidP="00F348AC">
      <w:pPr>
        <w:spacing w:after="0" w:line="240" w:lineRule="auto"/>
        <w:rPr>
          <w:color w:val="000000" w:themeColor="text1"/>
          <w:sz w:val="20"/>
          <w:szCs w:val="20"/>
        </w:rPr>
      </w:pPr>
    </w:p>
    <w:p w14:paraId="592AC1A1" w14:textId="77777777" w:rsidR="00F348AC" w:rsidRPr="000B45E6" w:rsidRDefault="00F348AC" w:rsidP="00F348AC">
      <w:pPr>
        <w:spacing w:line="240" w:lineRule="auto"/>
        <w:rPr>
          <w:sz w:val="20"/>
          <w:szCs w:val="20"/>
        </w:rPr>
      </w:pPr>
      <w:r w:rsidRPr="000B45E6">
        <w:rPr>
          <w:sz w:val="20"/>
          <w:szCs w:val="20"/>
        </w:rPr>
        <w:t>Yours sincerely,</w:t>
      </w:r>
    </w:p>
    <w:p w14:paraId="58531E85" w14:textId="77777777" w:rsidR="00F348AC" w:rsidRPr="000B45E6" w:rsidRDefault="00F348AC" w:rsidP="00F348AC">
      <w:pPr>
        <w:spacing w:line="240" w:lineRule="auto"/>
        <w:rPr>
          <w:sz w:val="20"/>
          <w:szCs w:val="20"/>
        </w:rPr>
      </w:pPr>
      <w:r w:rsidRPr="000B45E6">
        <w:rPr>
          <w:noProof/>
          <w:sz w:val="20"/>
          <w:szCs w:val="20"/>
        </w:rPr>
        <w:drawing>
          <wp:inline distT="0" distB="0" distL="0" distR="0" wp14:anchorId="60E063B4" wp14:editId="679954E8">
            <wp:extent cx="1248508" cy="458491"/>
            <wp:effectExtent l="0" t="0" r="8890" b="0"/>
            <wp:docPr id="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0488" cy="459218"/>
                    </a:xfrm>
                    <a:prstGeom prst="rect">
                      <a:avLst/>
                    </a:prstGeom>
                  </pic:spPr>
                </pic:pic>
              </a:graphicData>
            </a:graphic>
          </wp:inline>
        </w:drawing>
      </w:r>
    </w:p>
    <w:p w14:paraId="07C6B6C7" w14:textId="77777777" w:rsidR="00F348AC" w:rsidRPr="000B45E6" w:rsidRDefault="00F348AC" w:rsidP="00F348AC">
      <w:pPr>
        <w:spacing w:after="0" w:line="240" w:lineRule="auto"/>
        <w:rPr>
          <w:b/>
          <w:bCs/>
          <w:sz w:val="20"/>
          <w:szCs w:val="20"/>
        </w:rPr>
      </w:pPr>
      <w:r w:rsidRPr="000B45E6">
        <w:rPr>
          <w:b/>
          <w:bCs/>
          <w:sz w:val="20"/>
          <w:szCs w:val="20"/>
        </w:rPr>
        <w:t>Clr Darcy Byrne</w:t>
      </w:r>
    </w:p>
    <w:p w14:paraId="0BDE9BF3" w14:textId="59F85EBA" w:rsidR="00F348AC" w:rsidRPr="000B45E6" w:rsidDel="002051C6" w:rsidRDefault="00F348AC" w:rsidP="00F348AC">
      <w:pPr>
        <w:spacing w:after="0" w:line="240" w:lineRule="auto"/>
        <w:rPr>
          <w:sz w:val="20"/>
          <w:szCs w:val="20"/>
        </w:rPr>
      </w:pPr>
      <w:r w:rsidRPr="000B45E6">
        <w:rPr>
          <w:sz w:val="20"/>
          <w:szCs w:val="20"/>
        </w:rPr>
        <w:t>Inner West Mayor</w:t>
      </w:r>
    </w:p>
    <w:p w14:paraId="0B5262C3" w14:textId="48CB8DA5" w:rsidR="00C91FA7" w:rsidRPr="00C167D1" w:rsidRDefault="00C167D1" w:rsidP="00474ECB">
      <w:pPr>
        <w:rPr>
          <w:sz w:val="20"/>
          <w:szCs w:val="20"/>
        </w:rPr>
      </w:pPr>
      <w:r>
        <w:rPr>
          <w:sz w:val="20"/>
          <w:szCs w:val="20"/>
        </w:rPr>
        <w:t>Baluda</w:t>
      </w:r>
      <w:r w:rsidR="003D4BF6">
        <w:rPr>
          <w:sz w:val="20"/>
          <w:szCs w:val="20"/>
        </w:rPr>
        <w:t>r</w:t>
      </w:r>
      <w:r>
        <w:rPr>
          <w:sz w:val="20"/>
          <w:szCs w:val="20"/>
        </w:rPr>
        <w:t>ri</w:t>
      </w:r>
      <w:r w:rsidR="00FB002F">
        <w:rPr>
          <w:sz w:val="20"/>
          <w:szCs w:val="20"/>
        </w:rPr>
        <w:t>-</w:t>
      </w:r>
      <w:r w:rsidR="008360D4" w:rsidRPr="00C167D1">
        <w:rPr>
          <w:sz w:val="20"/>
          <w:szCs w:val="20"/>
        </w:rPr>
        <w:t>Balmain</w:t>
      </w:r>
      <w:r w:rsidR="006B42C5">
        <w:rPr>
          <w:sz w:val="20"/>
          <w:szCs w:val="20"/>
        </w:rPr>
        <w:t xml:space="preserve"> </w:t>
      </w:r>
      <w:r w:rsidR="003D4BF6">
        <w:rPr>
          <w:sz w:val="20"/>
          <w:szCs w:val="20"/>
        </w:rPr>
        <w:t>W</w:t>
      </w:r>
      <w:r w:rsidR="006B42C5">
        <w:rPr>
          <w:sz w:val="20"/>
          <w:szCs w:val="20"/>
        </w:rPr>
        <w:t>ard Councillor</w:t>
      </w:r>
    </w:p>
    <w:p w14:paraId="7A5CEA34" w14:textId="04483B6A" w:rsidR="007F3ED9" w:rsidRPr="0033719B" w:rsidRDefault="007F3ED9" w:rsidP="00474ECB">
      <w:pPr>
        <w:rPr>
          <w:rFonts w:ascii="Arial" w:hAnsi="Arial" w:cs="Arial"/>
          <w:sz w:val="21"/>
          <w:szCs w:val="21"/>
        </w:rPr>
        <w:sectPr w:rsidR="007F3ED9" w:rsidRPr="0033719B" w:rsidSect="003E21DA">
          <w:headerReference w:type="even" r:id="rId12"/>
          <w:headerReference w:type="default" r:id="rId13"/>
          <w:footerReference w:type="even" r:id="rId14"/>
          <w:footerReference w:type="default" r:id="rId15"/>
          <w:headerReference w:type="first" r:id="rId16"/>
          <w:footerReference w:type="first" r:id="rId17"/>
          <w:pgSz w:w="11907" w:h="16840" w:code="9"/>
          <w:pgMar w:top="1440" w:right="1134" w:bottom="1134" w:left="1134" w:header="567" w:footer="567" w:gutter="0"/>
          <w:cols w:space="708"/>
          <w:titlePg/>
          <w:docGrid w:linePitch="360"/>
        </w:sectPr>
      </w:pPr>
    </w:p>
    <w:p w14:paraId="64DFB52D" w14:textId="77777777" w:rsidR="008B0A1F" w:rsidRDefault="008B0A1F" w:rsidP="00F348AC">
      <w:pPr>
        <w:spacing w:after="0"/>
        <w:rPr>
          <w:b/>
          <w:bCs/>
          <w:sz w:val="28"/>
          <w:szCs w:val="28"/>
        </w:rPr>
      </w:pPr>
    </w:p>
    <w:p w14:paraId="1EEC0D78" w14:textId="0E939CC3" w:rsidR="00F348AC" w:rsidRPr="000B45E6" w:rsidRDefault="00F348AC" w:rsidP="00F348AC">
      <w:pPr>
        <w:spacing w:after="0"/>
        <w:rPr>
          <w:b/>
          <w:bCs/>
        </w:rPr>
      </w:pPr>
      <w:r w:rsidRPr="000B45E6">
        <w:rPr>
          <w:b/>
          <w:bCs/>
        </w:rPr>
        <w:t xml:space="preserve">Local Matters Forum – </w:t>
      </w:r>
      <w:r w:rsidR="003E6663">
        <w:rPr>
          <w:b/>
          <w:bCs/>
        </w:rPr>
        <w:t>Marrickville-Midjub</w:t>
      </w:r>
      <w:r w:rsidR="002D77AA">
        <w:rPr>
          <w:b/>
          <w:bCs/>
        </w:rPr>
        <w:t>uri (Lill</w:t>
      </w:r>
      <w:r w:rsidR="00171727">
        <w:rPr>
          <w:b/>
          <w:bCs/>
        </w:rPr>
        <w:t>y</w:t>
      </w:r>
      <w:r w:rsidR="002D77AA">
        <w:rPr>
          <w:b/>
          <w:bCs/>
        </w:rPr>
        <w:t>pill</w:t>
      </w:r>
      <w:r w:rsidR="00171727">
        <w:rPr>
          <w:b/>
          <w:bCs/>
        </w:rPr>
        <w:t>y</w:t>
      </w:r>
      <w:r w:rsidR="002D77AA">
        <w:rPr>
          <w:b/>
          <w:bCs/>
        </w:rPr>
        <w:t>)</w:t>
      </w:r>
      <w:r w:rsidRPr="000B45E6">
        <w:rPr>
          <w:b/>
          <w:bCs/>
        </w:rPr>
        <w:t xml:space="preserve"> ward</w:t>
      </w:r>
    </w:p>
    <w:p w14:paraId="42F04E48" w14:textId="77777777" w:rsidR="00F348AC" w:rsidRPr="000B45E6" w:rsidRDefault="00F348AC" w:rsidP="00F348AC">
      <w:pPr>
        <w:spacing w:after="0"/>
        <w:rPr>
          <w:b/>
          <w:bCs/>
        </w:rPr>
      </w:pPr>
      <w:r w:rsidRPr="000B45E6">
        <w:rPr>
          <w:b/>
          <w:bCs/>
        </w:rPr>
        <w:br/>
        <w:t>What is a Local Matters Forum?</w:t>
      </w:r>
    </w:p>
    <w:p w14:paraId="17F7EEC2" w14:textId="77777777" w:rsidR="00F348AC" w:rsidRPr="000B45E6" w:rsidRDefault="00F348AC" w:rsidP="00F348AC">
      <w:pPr>
        <w:spacing w:after="0"/>
        <w:rPr>
          <w:iCs/>
        </w:rPr>
      </w:pPr>
      <w:r w:rsidRPr="000B45E6">
        <w:rPr>
          <w:iCs/>
        </w:rPr>
        <w:t xml:space="preserve">Local Matters Forums are an initiative to foster direct communication between Councillors, Executive </w:t>
      </w:r>
      <w:proofErr w:type="gramStart"/>
      <w:r w:rsidRPr="000B45E6">
        <w:rPr>
          <w:iCs/>
        </w:rPr>
        <w:t>staff</w:t>
      </w:r>
      <w:proofErr w:type="gramEnd"/>
      <w:r w:rsidRPr="000B45E6">
        <w:rPr>
          <w:iCs/>
        </w:rPr>
        <w:t xml:space="preserve"> and Inner West residents. T</w:t>
      </w:r>
      <w:r w:rsidRPr="000B45E6">
        <w:t>hey are an opportunity for residents to have a conversation with elected representatives and senior staff.</w:t>
      </w:r>
    </w:p>
    <w:p w14:paraId="1D8F50B6" w14:textId="77777777" w:rsidR="00F348AC" w:rsidRPr="000B45E6" w:rsidRDefault="00F348AC" w:rsidP="00F348AC">
      <w:pPr>
        <w:spacing w:after="0"/>
      </w:pPr>
    </w:p>
    <w:p w14:paraId="1E180D7E" w14:textId="77777777" w:rsidR="00F348AC" w:rsidRPr="000B45E6" w:rsidRDefault="00F348AC" w:rsidP="00F348AC">
      <w:pPr>
        <w:pStyle w:val="paragraph"/>
        <w:spacing w:before="0" w:beforeAutospacing="0" w:after="0" w:afterAutospacing="0"/>
        <w:textAlignment w:val="baseline"/>
        <w:rPr>
          <w:rStyle w:val="normaltextrun"/>
          <w:rFonts w:ascii="Poppins" w:hAnsi="Poppins" w:cs="Poppins"/>
          <w:b/>
          <w:bCs/>
          <w:sz w:val="22"/>
          <w:szCs w:val="22"/>
        </w:rPr>
      </w:pPr>
      <w:r w:rsidRPr="000B45E6">
        <w:rPr>
          <w:rStyle w:val="normaltextrun"/>
          <w:rFonts w:ascii="Poppins" w:hAnsi="Poppins" w:cs="Poppins"/>
          <w:b/>
          <w:bCs/>
          <w:sz w:val="22"/>
          <w:szCs w:val="22"/>
        </w:rPr>
        <w:t>How does a Local Matters Forum work?</w:t>
      </w:r>
    </w:p>
    <w:p w14:paraId="1BCA572B" w14:textId="77777777" w:rsidR="00F348AC" w:rsidRPr="000B45E6" w:rsidRDefault="00F348AC" w:rsidP="00F348AC">
      <w:pPr>
        <w:spacing w:after="0"/>
      </w:pPr>
      <w:r w:rsidRPr="000B45E6">
        <w:t xml:space="preserve">Council’s Executive staff (Inner West General Manager and four Directors) will present </w:t>
      </w:r>
      <w:r w:rsidRPr="000B45E6">
        <w:rPr>
          <w:color w:val="000000" w:themeColor="text1"/>
        </w:rPr>
        <w:t>some of the major local initiatives happening in your ward</w:t>
      </w:r>
      <w:r w:rsidRPr="000B45E6">
        <w:t xml:space="preserve"> and answer community questions from the floor. There will also be opportunity for informal discussions with the Executive and your three ward Councillors. </w:t>
      </w:r>
    </w:p>
    <w:p w14:paraId="3C7ECF88" w14:textId="77777777" w:rsidR="00F348AC" w:rsidRPr="000B45E6" w:rsidRDefault="00F348AC" w:rsidP="00F348AC">
      <w:pPr>
        <w:spacing w:after="0"/>
        <w:rPr>
          <w:b/>
          <w:bCs/>
        </w:rPr>
      </w:pPr>
    </w:p>
    <w:p w14:paraId="67EC761C" w14:textId="77777777" w:rsidR="00F348AC" w:rsidRPr="000B45E6" w:rsidRDefault="00F348AC" w:rsidP="00F348AC">
      <w:pPr>
        <w:spacing w:after="0"/>
      </w:pPr>
      <w:r w:rsidRPr="000B45E6">
        <w:rPr>
          <w:b/>
          <w:bCs/>
        </w:rPr>
        <w:t>Forum details</w:t>
      </w:r>
    </w:p>
    <w:p w14:paraId="757C0AFA" w14:textId="471BD65C" w:rsidR="00F348AC" w:rsidRPr="000B45E6" w:rsidRDefault="00F348AC" w:rsidP="00F348AC">
      <w:pPr>
        <w:spacing w:after="0"/>
      </w:pPr>
      <w:r w:rsidRPr="000B45E6">
        <w:t xml:space="preserve">Date: </w:t>
      </w:r>
      <w:r w:rsidRPr="000B45E6">
        <w:rPr>
          <w:iCs/>
        </w:rPr>
        <w:t xml:space="preserve">Tuesday </w:t>
      </w:r>
      <w:r w:rsidR="00224D09" w:rsidRPr="000B45E6">
        <w:rPr>
          <w:iCs/>
        </w:rPr>
        <w:t>2</w:t>
      </w:r>
      <w:r w:rsidR="00171727">
        <w:rPr>
          <w:iCs/>
        </w:rPr>
        <w:t>6</w:t>
      </w:r>
      <w:r w:rsidRPr="000B45E6">
        <w:rPr>
          <w:iCs/>
        </w:rPr>
        <w:t xml:space="preserve"> </w:t>
      </w:r>
      <w:r w:rsidR="00697A84">
        <w:rPr>
          <w:iCs/>
        </w:rPr>
        <w:t>November</w:t>
      </w:r>
      <w:r w:rsidRPr="000B45E6">
        <w:rPr>
          <w:iCs/>
        </w:rPr>
        <w:t xml:space="preserve"> 2024</w:t>
      </w:r>
    </w:p>
    <w:p w14:paraId="32BE0DDC" w14:textId="13E87058" w:rsidR="00F348AC" w:rsidRPr="000B45E6" w:rsidRDefault="00F348AC" w:rsidP="00F348AC">
      <w:pPr>
        <w:spacing w:after="0"/>
      </w:pPr>
      <w:r w:rsidRPr="000B45E6">
        <w:t xml:space="preserve">Time: 6.00-7.30pm </w:t>
      </w:r>
    </w:p>
    <w:p w14:paraId="40268045" w14:textId="0F45714D" w:rsidR="00F348AC" w:rsidRPr="000B45E6" w:rsidRDefault="00F348AC" w:rsidP="00F348AC">
      <w:pPr>
        <w:spacing w:after="0"/>
        <w:rPr>
          <w:bCs/>
        </w:rPr>
      </w:pPr>
      <w:r w:rsidRPr="000B45E6">
        <w:rPr>
          <w:bCs/>
        </w:rPr>
        <w:t xml:space="preserve">Venue: </w:t>
      </w:r>
      <w:r w:rsidR="00697A84">
        <w:rPr>
          <w:bCs/>
        </w:rPr>
        <w:t>St Peters Town Hall</w:t>
      </w:r>
      <w:r w:rsidRPr="000B45E6">
        <w:rPr>
          <w:bCs/>
        </w:rPr>
        <w:t>,</w:t>
      </w:r>
      <w:r w:rsidR="00B12405">
        <w:rPr>
          <w:bCs/>
        </w:rPr>
        <w:t xml:space="preserve"> </w:t>
      </w:r>
      <w:r w:rsidR="00913D75">
        <w:rPr>
          <w:bCs/>
        </w:rPr>
        <w:t xml:space="preserve">39 Unwins </w:t>
      </w:r>
      <w:r w:rsidR="008B7D41">
        <w:rPr>
          <w:bCs/>
        </w:rPr>
        <w:t>Bridge</w:t>
      </w:r>
      <w:r w:rsidR="00913D75">
        <w:rPr>
          <w:bCs/>
        </w:rPr>
        <w:t xml:space="preserve"> Road</w:t>
      </w:r>
      <w:r w:rsidR="00F76321">
        <w:rPr>
          <w:bCs/>
        </w:rPr>
        <w:t>, Sydenham</w:t>
      </w:r>
    </w:p>
    <w:p w14:paraId="2013BE9F" w14:textId="77777777" w:rsidR="00F348AC" w:rsidRPr="000B45E6" w:rsidRDefault="00F348AC" w:rsidP="00F348AC">
      <w:pPr>
        <w:pStyle w:val="paragraph"/>
        <w:spacing w:before="0" w:beforeAutospacing="0" w:after="0" w:afterAutospacing="0"/>
        <w:textAlignment w:val="baseline"/>
        <w:rPr>
          <w:rStyle w:val="normaltextrun"/>
          <w:rFonts w:ascii="Poppins" w:hAnsi="Poppins" w:cs="Poppins"/>
          <w:b/>
          <w:bCs/>
          <w:sz w:val="22"/>
          <w:szCs w:val="22"/>
        </w:rPr>
      </w:pPr>
    </w:p>
    <w:p w14:paraId="30848E4A" w14:textId="77777777" w:rsidR="00F348AC" w:rsidRPr="000B45E6" w:rsidRDefault="00F348AC" w:rsidP="00F348AC">
      <w:pPr>
        <w:pStyle w:val="paragraph"/>
        <w:spacing w:before="0" w:beforeAutospacing="0" w:after="0" w:afterAutospacing="0"/>
        <w:textAlignment w:val="baseline"/>
        <w:rPr>
          <w:rFonts w:ascii="Segoe UI" w:hAnsi="Segoe UI" w:cs="Segoe UI"/>
          <w:sz w:val="22"/>
          <w:szCs w:val="22"/>
        </w:rPr>
      </w:pPr>
      <w:r w:rsidRPr="000B45E6">
        <w:rPr>
          <w:rStyle w:val="normaltextrun"/>
          <w:rFonts w:ascii="Poppins" w:hAnsi="Poppins" w:cs="Poppins"/>
          <w:b/>
          <w:bCs/>
          <w:sz w:val="22"/>
          <w:szCs w:val="22"/>
        </w:rPr>
        <w:t>RSVP</w:t>
      </w:r>
    </w:p>
    <w:p w14:paraId="68536D05" w14:textId="77777777" w:rsidR="00F348AC" w:rsidRPr="000B45E6" w:rsidRDefault="00F348AC" w:rsidP="00F348AC">
      <w:pPr>
        <w:pStyle w:val="paragraph"/>
        <w:spacing w:before="0" w:beforeAutospacing="0" w:after="0" w:afterAutospacing="0"/>
        <w:textAlignment w:val="baseline"/>
        <w:rPr>
          <w:rFonts w:ascii="Segoe UI" w:hAnsi="Segoe UI" w:cs="Segoe UI"/>
          <w:sz w:val="22"/>
          <w:szCs w:val="22"/>
        </w:rPr>
      </w:pPr>
      <w:r w:rsidRPr="000B45E6">
        <w:rPr>
          <w:rStyle w:val="normaltextrun"/>
          <w:rFonts w:ascii="Poppins" w:hAnsi="Poppins" w:cs="Poppins"/>
          <w:sz w:val="22"/>
          <w:szCs w:val="22"/>
        </w:rPr>
        <w:t>Please let us know if you will be attending:</w:t>
      </w:r>
    </w:p>
    <w:p w14:paraId="638A453C" w14:textId="77777777" w:rsidR="00F348AC" w:rsidRPr="000B45E6" w:rsidRDefault="00F348AC" w:rsidP="00F348AC">
      <w:pPr>
        <w:pStyle w:val="paragraph"/>
        <w:spacing w:before="0" w:beforeAutospacing="0" w:after="0" w:afterAutospacing="0"/>
        <w:textAlignment w:val="baseline"/>
        <w:rPr>
          <w:rFonts w:ascii="Segoe UI" w:hAnsi="Segoe UI" w:cs="Segoe UI"/>
          <w:sz w:val="22"/>
          <w:szCs w:val="22"/>
        </w:rPr>
      </w:pPr>
    </w:p>
    <w:p w14:paraId="4A8F08A1" w14:textId="77777777" w:rsidR="00F348AC" w:rsidRPr="000B45E6" w:rsidRDefault="00F348AC" w:rsidP="00F348AC">
      <w:pPr>
        <w:pStyle w:val="paragraph"/>
        <w:spacing w:before="0" w:beforeAutospacing="0" w:after="0" w:afterAutospacing="0"/>
        <w:textAlignment w:val="baseline"/>
        <w:rPr>
          <w:rFonts w:ascii="Segoe UI" w:hAnsi="Segoe UI" w:cs="Segoe UI"/>
          <w:sz w:val="22"/>
          <w:szCs w:val="22"/>
        </w:rPr>
      </w:pPr>
      <w:r w:rsidRPr="000B45E6">
        <w:rPr>
          <w:rStyle w:val="normaltextrun"/>
          <w:rFonts w:ascii="Poppins" w:hAnsi="Poppins" w:cs="Poppins"/>
          <w:sz w:val="22"/>
          <w:szCs w:val="22"/>
        </w:rPr>
        <w:t>Online: yoursay.innerwest.nsw.gov.au</w:t>
      </w:r>
    </w:p>
    <w:p w14:paraId="6C4AEFAA" w14:textId="3949993E" w:rsidR="00F348AC" w:rsidRPr="000B45E6" w:rsidRDefault="00F348AC" w:rsidP="00F348AC">
      <w:pPr>
        <w:pStyle w:val="paragraph"/>
        <w:spacing w:before="0" w:beforeAutospacing="0" w:after="0" w:afterAutospacing="0"/>
        <w:textAlignment w:val="baseline"/>
        <w:rPr>
          <w:rStyle w:val="normaltextrun"/>
          <w:rFonts w:ascii="Poppins" w:hAnsi="Poppins" w:cs="Poppins"/>
          <w:sz w:val="22"/>
          <w:szCs w:val="22"/>
        </w:rPr>
      </w:pPr>
      <w:r w:rsidRPr="000B45E6">
        <w:rPr>
          <w:rStyle w:val="normaltextrun"/>
          <w:rFonts w:ascii="Poppins" w:hAnsi="Poppins" w:cs="Poppins"/>
          <w:sz w:val="22"/>
          <w:szCs w:val="22"/>
        </w:rPr>
        <w:t>Phone: 02 93</w:t>
      </w:r>
      <w:r w:rsidR="00CC573A">
        <w:rPr>
          <w:rStyle w:val="normaltextrun"/>
          <w:rFonts w:ascii="Poppins" w:hAnsi="Poppins" w:cs="Poppins"/>
          <w:sz w:val="22"/>
          <w:szCs w:val="22"/>
        </w:rPr>
        <w:t>92</w:t>
      </w:r>
      <w:r w:rsidR="00A668DD" w:rsidRPr="000B45E6">
        <w:rPr>
          <w:rStyle w:val="normaltextrun"/>
          <w:rFonts w:ascii="Poppins" w:hAnsi="Poppins" w:cs="Poppins"/>
          <w:sz w:val="22"/>
          <w:szCs w:val="22"/>
        </w:rPr>
        <w:t xml:space="preserve"> </w:t>
      </w:r>
      <w:r w:rsidR="008A613D">
        <w:rPr>
          <w:rStyle w:val="normaltextrun"/>
          <w:rFonts w:ascii="Poppins" w:hAnsi="Poppins" w:cs="Poppins"/>
          <w:sz w:val="22"/>
          <w:szCs w:val="22"/>
        </w:rPr>
        <w:t>5501</w:t>
      </w:r>
    </w:p>
    <w:p w14:paraId="11D92B2C" w14:textId="1CC2740D" w:rsidR="00F348AC" w:rsidRPr="000B45E6" w:rsidRDefault="00F348AC" w:rsidP="00F348AC">
      <w:pPr>
        <w:pStyle w:val="paragraph"/>
        <w:spacing w:before="0" w:beforeAutospacing="0" w:after="0" w:afterAutospacing="0"/>
        <w:textAlignment w:val="baseline"/>
        <w:rPr>
          <w:rFonts w:ascii="Segoe UI" w:hAnsi="Segoe UI" w:cs="Segoe UI"/>
          <w:sz w:val="22"/>
          <w:szCs w:val="22"/>
        </w:rPr>
      </w:pPr>
      <w:r w:rsidRPr="000B45E6">
        <w:rPr>
          <w:rStyle w:val="normaltextrun"/>
          <w:rFonts w:ascii="Poppins" w:hAnsi="Poppins" w:cs="Poppins"/>
          <w:sz w:val="22"/>
          <w:szCs w:val="22"/>
        </w:rPr>
        <w:t xml:space="preserve">Email: </w:t>
      </w:r>
      <w:r w:rsidR="008A613D">
        <w:rPr>
          <w:rStyle w:val="normaltextrun"/>
          <w:rFonts w:ascii="Poppins" w:hAnsi="Poppins" w:cs="Poppins"/>
          <w:sz w:val="22"/>
          <w:szCs w:val="22"/>
        </w:rPr>
        <w:t>renata.krchnakova</w:t>
      </w:r>
      <w:r w:rsidRPr="000B45E6">
        <w:rPr>
          <w:rStyle w:val="normaltextrun"/>
          <w:rFonts w:ascii="Poppins" w:hAnsi="Poppins" w:cs="Poppins"/>
          <w:sz w:val="22"/>
          <w:szCs w:val="22"/>
        </w:rPr>
        <w:t>@innerwest.nsw.gov.au</w:t>
      </w:r>
    </w:p>
    <w:p w14:paraId="5359E55D" w14:textId="77777777" w:rsidR="00F348AC" w:rsidRPr="000B45E6" w:rsidRDefault="00F348AC" w:rsidP="00F348AC">
      <w:pPr>
        <w:spacing w:after="0"/>
      </w:pPr>
    </w:p>
    <w:p w14:paraId="3AC10B55" w14:textId="77777777" w:rsidR="00F348AC" w:rsidRPr="000B45E6" w:rsidRDefault="00F348AC" w:rsidP="00F348AC">
      <w:pPr>
        <w:spacing w:after="0"/>
        <w:rPr>
          <w:b/>
          <w:bCs/>
        </w:rPr>
      </w:pPr>
      <w:r w:rsidRPr="000B45E6">
        <w:rPr>
          <w:b/>
          <w:bCs/>
        </w:rPr>
        <w:t>Access</w:t>
      </w:r>
    </w:p>
    <w:p w14:paraId="79C73CF9" w14:textId="0A3398D2" w:rsidR="003E21DA" w:rsidRPr="000B45E6" w:rsidRDefault="00F348AC" w:rsidP="00F348AC">
      <w:r w:rsidRPr="000B45E6">
        <w:t xml:space="preserve">Please contact </w:t>
      </w:r>
      <w:r w:rsidR="000E222B">
        <w:t>Ren</w:t>
      </w:r>
      <w:r w:rsidR="00CA35AF">
        <w:t>ata Krchnakova</w:t>
      </w:r>
      <w:r w:rsidRPr="000B45E6">
        <w:t xml:space="preserve"> on </w:t>
      </w:r>
      <w:r w:rsidRPr="000B45E6">
        <w:rPr>
          <w:rStyle w:val="normaltextrun"/>
        </w:rPr>
        <w:t xml:space="preserve">02 </w:t>
      </w:r>
      <w:r w:rsidR="008A613D">
        <w:rPr>
          <w:rStyle w:val="normaltextrun"/>
        </w:rPr>
        <w:t>9392</w:t>
      </w:r>
      <w:r w:rsidR="00B233E3">
        <w:rPr>
          <w:rStyle w:val="normaltextrun"/>
        </w:rPr>
        <w:t xml:space="preserve"> 5501</w:t>
      </w:r>
      <w:r w:rsidRPr="000B45E6">
        <w:rPr>
          <w:rStyle w:val="normaltextrun"/>
        </w:rPr>
        <w:t xml:space="preserve"> </w:t>
      </w:r>
      <w:r w:rsidRPr="000B45E6">
        <w:t>if you have any specific access requirement</w:t>
      </w:r>
      <w:r w:rsidR="00CA35AF">
        <w:t>s.</w:t>
      </w:r>
    </w:p>
    <w:p w14:paraId="41EE3353" w14:textId="6A33CE84" w:rsidR="00F348AC" w:rsidRDefault="00F348AC" w:rsidP="00F348AC"/>
    <w:p w14:paraId="60869636" w14:textId="263D83EA" w:rsidR="00F348AC" w:rsidRDefault="00F348AC" w:rsidP="00F348AC"/>
    <w:p w14:paraId="20FA69DF" w14:textId="41BC5CE3" w:rsidR="00F348AC" w:rsidRDefault="00F348AC" w:rsidP="00F348AC"/>
    <w:p w14:paraId="7244583D" w14:textId="77777777" w:rsidR="00F348AC" w:rsidRPr="0033719B" w:rsidRDefault="00F348AC" w:rsidP="00F348AC">
      <w:pPr>
        <w:rPr>
          <w:rFonts w:ascii="Arial" w:hAnsi="Arial" w:cs="Arial"/>
          <w:sz w:val="21"/>
          <w:szCs w:val="21"/>
        </w:rPr>
      </w:pPr>
    </w:p>
    <w:sectPr w:rsidR="00F348AC" w:rsidRPr="0033719B" w:rsidSect="00C91FA7">
      <w:headerReference w:type="even" r:id="rId18"/>
      <w:headerReference w:type="default" r:id="rId19"/>
      <w:footerReference w:type="default" r:id="rId20"/>
      <w:headerReference w:type="first" r:id="rId21"/>
      <w:footerReference w:type="first" r:id="rId22"/>
      <w:pgSz w:w="11907" w:h="16840" w:code="9"/>
      <w:pgMar w:top="1440"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C0BB5" w14:textId="77777777" w:rsidR="00D11A07" w:rsidRDefault="00D11A07" w:rsidP="00474ECB">
      <w:r>
        <w:separator/>
      </w:r>
    </w:p>
  </w:endnote>
  <w:endnote w:type="continuationSeparator" w:id="0">
    <w:p w14:paraId="1821A795" w14:textId="77777777" w:rsidR="00D11A07" w:rsidRDefault="00D11A07" w:rsidP="00474ECB">
      <w:r>
        <w:continuationSeparator/>
      </w:r>
    </w:p>
  </w:endnote>
  <w:endnote w:type="continuationNotice" w:id="1">
    <w:p w14:paraId="0F14652C" w14:textId="77777777" w:rsidR="00D11A07" w:rsidRDefault="00D11A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 LT 45 Light">
    <w:altName w:val="Malgun Gothic"/>
    <w:charset w:val="00"/>
    <w:family w:val="swiss"/>
    <w:pitch w:val="variable"/>
    <w:sig w:usb0="00000003" w:usb1="4000004A" w:usb2="00000000" w:usb3="00000000" w:csb0="00000001" w:csb1="00000000"/>
  </w:font>
  <w:font w:name="HelveticaNeue LT 55 Roman">
    <w:altName w:val="Arial"/>
    <w:charset w:val="00"/>
    <w:family w:val="swiss"/>
    <w:pitch w:val="variable"/>
    <w:sig w:usb0="00000003"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CE68C" w14:textId="77777777" w:rsidR="00463B40" w:rsidRDefault="00463B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96B72" w14:textId="77777777" w:rsidR="009D1DE8" w:rsidRPr="006056EF" w:rsidRDefault="009D1DE8" w:rsidP="00474ECB">
    <w:pPr>
      <w:pStyle w:val="BodyText"/>
    </w:pPr>
    <w:r w:rsidRPr="00B17C1E">
      <w:t xml:space="preserve">PO Box 14 Petersham 2049 | P 02 9367 9191 | E </w:t>
    </w:r>
    <w:hyperlink r:id="rId1">
      <w:r w:rsidRPr="00B17C1E">
        <w:t xml:space="preserve">darcy.byrne@innerwest.nsw.gov.au </w:t>
      </w:r>
    </w:hyperlink>
    <w:r w:rsidRPr="00B17C1E">
      <w:t>| Mayoral Office | 7-15 Wetherill Street Leichhardt</w:t>
    </w:r>
  </w:p>
  <w:p w14:paraId="1D1AD7EE" w14:textId="77777777" w:rsidR="009D1DE8" w:rsidRDefault="009D1DE8" w:rsidP="00474E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0A93B" w14:textId="75109BDB" w:rsidR="004F17BF" w:rsidRPr="004B4FDC" w:rsidRDefault="004F17BF" w:rsidP="00474ECB">
    <w:pPr>
      <w:pStyle w:val="BodyText"/>
      <w:rPr>
        <w:rFonts w:ascii="Arial" w:hAnsi="Arial" w:cs="Arial"/>
        <w:sz w:val="16"/>
        <w:szCs w:val="16"/>
      </w:rPr>
    </w:pPr>
    <w:r w:rsidRPr="004B4FDC">
      <w:rPr>
        <w:rFonts w:ascii="Arial" w:hAnsi="Arial" w:cs="Arial"/>
        <w:sz w:val="16"/>
        <w:szCs w:val="16"/>
      </w:rPr>
      <w:t xml:space="preserve">PO Box 14 Petersham 2049 | P 02 </w:t>
    </w:r>
    <w:r w:rsidR="008B5460" w:rsidRPr="004B4FDC">
      <w:rPr>
        <w:rFonts w:ascii="Arial" w:hAnsi="Arial" w:cs="Arial"/>
        <w:sz w:val="16"/>
        <w:szCs w:val="16"/>
      </w:rPr>
      <w:t>9392 5</w:t>
    </w:r>
    <w:r w:rsidR="00A74FD6">
      <w:rPr>
        <w:rFonts w:ascii="Arial" w:hAnsi="Arial" w:cs="Arial"/>
        <w:sz w:val="16"/>
        <w:szCs w:val="16"/>
      </w:rPr>
      <w:t>2</w:t>
    </w:r>
    <w:r w:rsidR="008B5460" w:rsidRPr="004B4FDC">
      <w:rPr>
        <w:rFonts w:ascii="Arial" w:hAnsi="Arial" w:cs="Arial"/>
        <w:sz w:val="16"/>
        <w:szCs w:val="16"/>
      </w:rPr>
      <w:t>48</w:t>
    </w:r>
    <w:r w:rsidRPr="004B4FDC">
      <w:rPr>
        <w:rFonts w:ascii="Arial" w:hAnsi="Arial" w:cs="Arial"/>
        <w:sz w:val="16"/>
        <w:szCs w:val="16"/>
      </w:rPr>
      <w:t xml:space="preserve"> | E </w:t>
    </w:r>
    <w:hyperlink r:id="rId1">
      <w:r w:rsidRPr="004B4FDC">
        <w:rPr>
          <w:rFonts w:ascii="Arial" w:hAnsi="Arial" w:cs="Arial"/>
          <w:sz w:val="16"/>
          <w:szCs w:val="16"/>
        </w:rPr>
        <w:t xml:space="preserve">darcy.byrne@innerwest.nsw.gov.au </w:t>
      </w:r>
    </w:hyperlink>
    <w:r w:rsidRPr="004B4FDC">
      <w:rPr>
        <w:rFonts w:ascii="Arial" w:hAnsi="Arial" w:cs="Arial"/>
        <w:sz w:val="16"/>
        <w:szCs w:val="16"/>
      </w:rPr>
      <w:t>| Mayoral Office | 7-15 Wetherill Street Leichhardt</w:t>
    </w:r>
  </w:p>
  <w:p w14:paraId="308E0D50" w14:textId="77777777" w:rsidR="003E21DA" w:rsidRPr="004B4FDC" w:rsidRDefault="003E21DA" w:rsidP="00474ECB">
    <w:pPr>
      <w:pStyle w:val="Footer"/>
      <w:rPr>
        <w:rFonts w:cs="Arial"/>
        <w:sz w:val="24"/>
        <w:szCs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13522" w14:textId="77777777" w:rsidR="00C91FA7" w:rsidRDefault="00C91FA7" w:rsidP="00474E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E2F74" w14:textId="77777777" w:rsidR="004F17BF" w:rsidRDefault="004F17BF" w:rsidP="00474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2AB0C" w14:textId="77777777" w:rsidR="00D11A07" w:rsidRDefault="00D11A07" w:rsidP="00474ECB">
      <w:r>
        <w:separator/>
      </w:r>
    </w:p>
  </w:footnote>
  <w:footnote w:type="continuationSeparator" w:id="0">
    <w:p w14:paraId="3520F9A3" w14:textId="77777777" w:rsidR="00D11A07" w:rsidRDefault="00D11A07" w:rsidP="00474ECB">
      <w:r>
        <w:continuationSeparator/>
      </w:r>
    </w:p>
  </w:footnote>
  <w:footnote w:type="continuationNotice" w:id="1">
    <w:p w14:paraId="552FBE84" w14:textId="77777777" w:rsidR="00D11A07" w:rsidRDefault="00D11A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41079" w14:textId="77777777" w:rsidR="00463B40" w:rsidRDefault="00463B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7FDA" w14:textId="7FDCF63B" w:rsidR="009D1DE8" w:rsidRDefault="00C91FA7" w:rsidP="00474ECB">
    <w:pPr>
      <w:pStyle w:val="Header"/>
    </w:pPr>
    <w:r>
      <w:rPr>
        <w:noProof/>
      </w:rPr>
      <w:drawing>
        <wp:anchor distT="0" distB="0" distL="114300" distR="114300" simplePos="0" relativeHeight="251658241" behindDoc="0" locked="1" layoutInCell="1" allowOverlap="1" wp14:anchorId="5ADF2D9E" wp14:editId="08C042E9">
          <wp:simplePos x="0" y="0"/>
          <wp:positionH relativeFrom="page">
            <wp:posOffset>57785</wp:posOffset>
          </wp:positionH>
          <wp:positionV relativeFrom="page">
            <wp:posOffset>74295</wp:posOffset>
          </wp:positionV>
          <wp:extent cx="7534275" cy="874395"/>
          <wp:effectExtent l="0" t="0" r="0" b="1905"/>
          <wp:wrapTopAndBottom/>
          <wp:docPr id="27" name="Picture 27"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WC_Letterhead_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4275" cy="8743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C73ED" w14:textId="7D60D095" w:rsidR="00B51B20" w:rsidRDefault="00B51B20" w:rsidP="00474ECB">
    <w:pPr>
      <w:pStyle w:val="Header"/>
    </w:pPr>
    <w:r>
      <w:rPr>
        <w:noProof/>
      </w:rPr>
      <w:drawing>
        <wp:anchor distT="0" distB="0" distL="114300" distR="114300" simplePos="0" relativeHeight="251658250" behindDoc="0" locked="0" layoutInCell="1" allowOverlap="1" wp14:anchorId="5FB471C7" wp14:editId="096672F2">
          <wp:simplePos x="0" y="0"/>
          <wp:positionH relativeFrom="page">
            <wp:align>right</wp:align>
          </wp:positionH>
          <wp:positionV relativeFrom="paragraph">
            <wp:posOffset>-360045</wp:posOffset>
          </wp:positionV>
          <wp:extent cx="7633970" cy="1668145"/>
          <wp:effectExtent l="0" t="0" r="5080" b="825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extLst>
                      <a:ext uri="{28A0092B-C50C-407E-A947-70E740481C1C}">
                        <a14:useLocalDpi xmlns:a14="http://schemas.microsoft.com/office/drawing/2010/main" val="0"/>
                      </a:ext>
                    </a:extLst>
                  </a:blip>
                  <a:stretch>
                    <a:fillRect/>
                  </a:stretch>
                </pic:blipFill>
                <pic:spPr>
                  <a:xfrm>
                    <a:off x="0" y="0"/>
                    <a:ext cx="7633970" cy="166814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B860A" w14:textId="77777777" w:rsidR="00C91FA7" w:rsidRDefault="003F3D82" w:rsidP="00474ECB">
    <w:pPr>
      <w:pStyle w:val="Header"/>
    </w:pPr>
    <w:r>
      <w:rPr>
        <w:noProof/>
      </w:rPr>
      <w:pict w14:anchorId="3D7F1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650235" o:spid="_x0000_s1027" type="#_x0000_t75" alt="" style="position:absolute;margin-left:0;margin-top:0;width:595.2pt;height:841.9pt;z-index:-251658235;mso-wrap-edited:f;mso-width-percent:0;mso-height-percent:0;mso-position-horizontal:center;mso-position-horizontal-relative:margin;mso-position-vertical:center;mso-position-vertical-relative:margin;mso-width-percent:0;mso-height-percent:0" o:allowincell="f">
          <v:imagedata r:id="rId1" o:title="IWC_Letterhead_Template_v3"/>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AD6CC" w14:textId="01022018" w:rsidR="00C91FA7" w:rsidRDefault="005C1890" w:rsidP="00474ECB">
    <w:pPr>
      <w:pStyle w:val="Header"/>
    </w:pPr>
    <w:r>
      <w:rPr>
        <w:rFonts w:ascii="Poppins" w:hAnsi="Poppins" w:cs="Poppins"/>
        <w:noProof/>
        <w:spacing w:val="2"/>
        <w:sz w:val="18"/>
        <w:szCs w:val="18"/>
      </w:rPr>
      <w:drawing>
        <wp:anchor distT="0" distB="0" distL="114300" distR="114300" simplePos="0" relativeHeight="251658249" behindDoc="0" locked="1" layoutInCell="1" allowOverlap="1" wp14:anchorId="4995E4B4" wp14:editId="3154C64A">
          <wp:simplePos x="0" y="0"/>
          <wp:positionH relativeFrom="page">
            <wp:align>left</wp:align>
          </wp:positionH>
          <wp:positionV relativeFrom="page">
            <wp:posOffset>-635</wp:posOffset>
          </wp:positionV>
          <wp:extent cx="8341360" cy="967105"/>
          <wp:effectExtent l="0" t="0" r="2540" b="4445"/>
          <wp:wrapTopAndBottom/>
          <wp:docPr id="14" name="Picture 14"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WC_Letterhead_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41360" cy="967105"/>
                  </a:xfrm>
                  <a:prstGeom prst="rect">
                    <a:avLst/>
                  </a:prstGeom>
                </pic:spPr>
              </pic:pic>
            </a:graphicData>
          </a:graphic>
          <wp14:sizeRelH relativeFrom="margin">
            <wp14:pctWidth>0</wp14:pctWidth>
          </wp14:sizeRelH>
          <wp14:sizeRelV relativeFrom="margin">
            <wp14:pctHeight>0</wp14:pctHeight>
          </wp14:sizeRelV>
        </wp:anchor>
      </w:drawing>
    </w:r>
    <w:r w:rsidR="006009AB">
      <w:rPr>
        <w:noProof/>
      </w:rPr>
      <w:drawing>
        <wp:anchor distT="0" distB="0" distL="114300" distR="114300" simplePos="0" relativeHeight="251658248" behindDoc="1" locked="1" layoutInCell="1" allowOverlap="0" wp14:anchorId="4EDE4B43" wp14:editId="4B9C6706">
          <wp:simplePos x="0" y="0"/>
          <wp:positionH relativeFrom="page">
            <wp:align>left</wp:align>
          </wp:positionH>
          <wp:positionV relativeFrom="page">
            <wp:posOffset>9511665</wp:posOffset>
          </wp:positionV>
          <wp:extent cx="7552690" cy="12236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WC_Letterhead_Template_Footer_F.jpg"/>
                  <pic:cNvPicPr/>
                </pic:nvPicPr>
                <pic:blipFill>
                  <a:blip r:embed="rId2">
                    <a:extLst>
                      <a:ext uri="{28A0092B-C50C-407E-A947-70E740481C1C}">
                        <a14:useLocalDpi xmlns:a14="http://schemas.microsoft.com/office/drawing/2010/main" val="0"/>
                      </a:ext>
                    </a:extLst>
                  </a:blip>
                  <a:stretch>
                    <a:fillRect/>
                  </a:stretch>
                </pic:blipFill>
                <pic:spPr>
                  <a:xfrm>
                    <a:off x="0" y="0"/>
                    <a:ext cx="7552690" cy="1223645"/>
                  </a:xfrm>
                  <a:prstGeom prst="rect">
                    <a:avLst/>
                  </a:prstGeom>
                </pic:spPr>
              </pic:pic>
            </a:graphicData>
          </a:graphic>
          <wp14:sizeRelH relativeFrom="margin">
            <wp14:pctWidth>0</wp14:pctWidth>
          </wp14:sizeRelH>
          <wp14:sizeRelV relativeFrom="margin">
            <wp14:pctHeight>0</wp14:pctHeight>
          </wp14:sizeRelV>
        </wp:anchor>
      </w:drawing>
    </w:r>
    <w:r w:rsidR="003F3D82">
      <w:rPr>
        <w:noProof/>
      </w:rPr>
      <w:pict w14:anchorId="4EEF55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650236" o:spid="_x0000_s1026" type="#_x0000_t75" alt="" style="position:absolute;margin-left:0;margin-top:0;width:595.2pt;height:841.9pt;z-index:-251658234;mso-wrap-edited:f;mso-width-percent:0;mso-height-percent:0;mso-position-horizontal:center;mso-position-horizontal-relative:margin;mso-position-vertical:center;mso-position-vertical-relative:margin;mso-width-percent:0;mso-height-percent:0" o:allowincell="f">
          <v:imagedata r:id="rId3" o:title="IWC_Letterhead_Template_v3"/>
          <w10:wrap anchorx="margin" anchory="margin"/>
        </v:shape>
      </w:pict>
    </w:r>
    <w:r w:rsidR="00C91FA7">
      <w:rPr>
        <w:noProof/>
      </w:rPr>
      <w:drawing>
        <wp:anchor distT="0" distB="0" distL="114300" distR="114300" simplePos="0" relativeHeight="251658243" behindDoc="1" locked="1" layoutInCell="1" allowOverlap="1" wp14:anchorId="3D450941" wp14:editId="1C80D543">
          <wp:simplePos x="914400" y="1266825"/>
          <wp:positionH relativeFrom="page">
            <wp:align>center</wp:align>
          </wp:positionH>
          <wp:positionV relativeFrom="page">
            <wp:align>bottom</wp:align>
          </wp:positionV>
          <wp:extent cx="7542000" cy="1216800"/>
          <wp:effectExtent l="0" t="0" r="1905"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WC_Letterhead_Footer.jpg"/>
                  <pic:cNvPicPr/>
                </pic:nvPicPr>
                <pic:blipFill>
                  <a:blip r:embed="rId4">
                    <a:extLst>
                      <a:ext uri="{28A0092B-C50C-407E-A947-70E740481C1C}">
                        <a14:useLocalDpi xmlns:a14="http://schemas.microsoft.com/office/drawing/2010/main" val="0"/>
                      </a:ext>
                    </a:extLst>
                  </a:blip>
                  <a:stretch>
                    <a:fillRect/>
                  </a:stretch>
                </pic:blipFill>
                <pic:spPr>
                  <a:xfrm>
                    <a:off x="0" y="0"/>
                    <a:ext cx="7542000" cy="1216800"/>
                  </a:xfrm>
                  <a:prstGeom prst="rect">
                    <a:avLst/>
                  </a:prstGeom>
                </pic:spPr>
              </pic:pic>
            </a:graphicData>
          </a:graphic>
          <wp14:sizeRelH relativeFrom="margin">
            <wp14:pctWidth>0</wp14:pctWidth>
          </wp14:sizeRelH>
          <wp14:sizeRelV relativeFrom="margin">
            <wp14:pctHeight>0</wp14:pctHeight>
          </wp14:sizeRelV>
        </wp:anchor>
      </w:drawing>
    </w:r>
    <w:r w:rsidR="00C91FA7">
      <w:rPr>
        <w:noProof/>
      </w:rPr>
      <w:drawing>
        <wp:anchor distT="0" distB="0" distL="114300" distR="114300" simplePos="0" relativeHeight="251658242" behindDoc="1" locked="1" layoutInCell="1" allowOverlap="1" wp14:anchorId="15822C3B" wp14:editId="3DE79273">
          <wp:simplePos x="0" y="0"/>
          <wp:positionH relativeFrom="page">
            <wp:posOffset>17780</wp:posOffset>
          </wp:positionH>
          <wp:positionV relativeFrom="page">
            <wp:posOffset>8890</wp:posOffset>
          </wp:positionV>
          <wp:extent cx="7516495" cy="10630535"/>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WC_Letterhead_Template_v3.jpg"/>
                  <pic:cNvPicPr/>
                </pic:nvPicPr>
                <pic:blipFill>
                  <a:blip r:embed="rId5">
                    <a:extLst>
                      <a:ext uri="{28A0092B-C50C-407E-A947-70E740481C1C}">
                        <a14:useLocalDpi xmlns:a14="http://schemas.microsoft.com/office/drawing/2010/main" val="0"/>
                      </a:ext>
                    </a:extLst>
                  </a:blip>
                  <a:stretch>
                    <a:fillRect/>
                  </a:stretch>
                </pic:blipFill>
                <pic:spPr>
                  <a:xfrm>
                    <a:off x="0" y="0"/>
                    <a:ext cx="7516495" cy="10630535"/>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C42A3" w14:textId="6AC2FD8B" w:rsidR="00C91FA7" w:rsidRDefault="003E21DA" w:rsidP="00474ECB">
    <w:pPr>
      <w:pStyle w:val="Header"/>
    </w:pPr>
    <w:r>
      <w:rPr>
        <w:rFonts w:ascii="Poppins" w:hAnsi="Poppins" w:cs="Poppins"/>
        <w:noProof/>
        <w:spacing w:val="2"/>
        <w:sz w:val="18"/>
        <w:szCs w:val="18"/>
      </w:rPr>
      <w:drawing>
        <wp:anchor distT="0" distB="0" distL="114300" distR="114300" simplePos="0" relativeHeight="251658240" behindDoc="0" locked="1" layoutInCell="1" allowOverlap="1" wp14:anchorId="5585BB00" wp14:editId="02E732FF">
          <wp:simplePos x="0" y="0"/>
          <wp:positionH relativeFrom="page">
            <wp:posOffset>26035</wp:posOffset>
          </wp:positionH>
          <wp:positionV relativeFrom="page">
            <wp:posOffset>43180</wp:posOffset>
          </wp:positionV>
          <wp:extent cx="7534275" cy="874395"/>
          <wp:effectExtent l="0" t="0" r="0" b="1905"/>
          <wp:wrapTopAndBottom/>
          <wp:docPr id="3" name="Picture 3"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WC_Letterhead_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4275" cy="874395"/>
                  </a:xfrm>
                  <a:prstGeom prst="rect">
                    <a:avLst/>
                  </a:prstGeom>
                </pic:spPr>
              </pic:pic>
            </a:graphicData>
          </a:graphic>
          <wp14:sizeRelH relativeFrom="margin">
            <wp14:pctWidth>0</wp14:pctWidth>
          </wp14:sizeRelH>
          <wp14:sizeRelV relativeFrom="margin">
            <wp14:pctHeight>0</wp14:pctHeight>
          </wp14:sizeRelV>
        </wp:anchor>
      </w:drawing>
    </w:r>
    <w:r w:rsidR="00C91FA7">
      <w:rPr>
        <w:noProof/>
      </w:rPr>
      <w:drawing>
        <wp:anchor distT="0" distB="0" distL="114300" distR="114300" simplePos="0" relativeHeight="251658247" behindDoc="1" locked="1" layoutInCell="1" allowOverlap="0" wp14:anchorId="77EA1666" wp14:editId="00EFD80F">
          <wp:simplePos x="0" y="0"/>
          <wp:positionH relativeFrom="column">
            <wp:posOffset>-815340</wp:posOffset>
          </wp:positionH>
          <wp:positionV relativeFrom="page">
            <wp:posOffset>9506585</wp:posOffset>
          </wp:positionV>
          <wp:extent cx="7552690" cy="122364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WC_Letterhead_Template_Footer_F.jpg"/>
                  <pic:cNvPicPr/>
                </pic:nvPicPr>
                <pic:blipFill>
                  <a:blip r:embed="rId2">
                    <a:extLst>
                      <a:ext uri="{28A0092B-C50C-407E-A947-70E740481C1C}">
                        <a14:useLocalDpi xmlns:a14="http://schemas.microsoft.com/office/drawing/2010/main" val="0"/>
                      </a:ext>
                    </a:extLst>
                  </a:blip>
                  <a:stretch>
                    <a:fillRect/>
                  </a:stretch>
                </pic:blipFill>
                <pic:spPr>
                  <a:xfrm>
                    <a:off x="0" y="0"/>
                    <a:ext cx="7552690" cy="1223645"/>
                  </a:xfrm>
                  <a:prstGeom prst="rect">
                    <a:avLst/>
                  </a:prstGeom>
                </pic:spPr>
              </pic:pic>
            </a:graphicData>
          </a:graphic>
          <wp14:sizeRelH relativeFrom="margin">
            <wp14:pctWidth>0</wp14:pctWidth>
          </wp14:sizeRelH>
          <wp14:sizeRelV relativeFrom="margin">
            <wp14:pctHeight>0</wp14:pctHeight>
          </wp14:sizeRelV>
        </wp:anchor>
      </w:drawing>
    </w:r>
    <w:r w:rsidR="003F3D82">
      <w:rPr>
        <w:noProof/>
      </w:rPr>
      <w:pict w14:anchorId="4EB74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650234" o:spid="_x0000_s1025" type="#_x0000_t75" alt="" style="position:absolute;margin-left:0;margin-top:0;width:595.2pt;height:841.9pt;z-index:-251658236;mso-wrap-edited:f;mso-width-percent:0;mso-height-percent:0;mso-position-horizontal:center;mso-position-horizontal-relative:margin;mso-position-vertical:center;mso-position-vertical-relative:margin;mso-width-percent:0;mso-height-percent:0" o:allowincell="f">
          <v:imagedata r:id="rId3" o:title="IWC_Letterhead_Template_v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2C26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5B6F2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78A84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93E21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A298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E008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1629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06CC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9ABC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EE2DA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7FE3"/>
    <w:multiLevelType w:val="hybridMultilevel"/>
    <w:tmpl w:val="9C166C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AF13771"/>
    <w:multiLevelType w:val="hybridMultilevel"/>
    <w:tmpl w:val="F96A17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2645663B"/>
    <w:multiLevelType w:val="hybridMultilevel"/>
    <w:tmpl w:val="E73458C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3" w15:restartNumberingAfterBreak="0">
    <w:nsid w:val="2D606ED3"/>
    <w:multiLevelType w:val="hybridMultilevel"/>
    <w:tmpl w:val="C55E41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1A72337"/>
    <w:multiLevelType w:val="hybridMultilevel"/>
    <w:tmpl w:val="F57C192E"/>
    <w:lvl w:ilvl="0" w:tplc="497A612A">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AC3B56"/>
    <w:multiLevelType w:val="hybridMultilevel"/>
    <w:tmpl w:val="C1D6C1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3CC4B04"/>
    <w:multiLevelType w:val="hybridMultilevel"/>
    <w:tmpl w:val="3738CFBC"/>
    <w:lvl w:ilvl="0" w:tplc="0C090001">
      <w:start w:val="1"/>
      <w:numFmt w:val="bullet"/>
      <w:lvlText w:val=""/>
      <w:lvlJc w:val="left"/>
      <w:pPr>
        <w:ind w:left="795" w:hanging="360"/>
      </w:pPr>
      <w:rPr>
        <w:rFonts w:ascii="Symbol" w:hAnsi="Symbol" w:hint="default"/>
      </w:rPr>
    </w:lvl>
    <w:lvl w:ilvl="1" w:tplc="0C090003">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17" w15:restartNumberingAfterBreak="0">
    <w:nsid w:val="379B6A8B"/>
    <w:multiLevelType w:val="hybridMultilevel"/>
    <w:tmpl w:val="5B3EE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0FD6772"/>
    <w:multiLevelType w:val="hybridMultilevel"/>
    <w:tmpl w:val="87343F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32487264">
    <w:abstractNumId w:val="9"/>
  </w:num>
  <w:num w:numId="2" w16cid:durableId="1172261668">
    <w:abstractNumId w:val="7"/>
  </w:num>
  <w:num w:numId="3" w16cid:durableId="529152387">
    <w:abstractNumId w:val="6"/>
  </w:num>
  <w:num w:numId="4" w16cid:durableId="1078331860">
    <w:abstractNumId w:val="5"/>
  </w:num>
  <w:num w:numId="5" w16cid:durableId="957025650">
    <w:abstractNumId w:val="4"/>
  </w:num>
  <w:num w:numId="6" w16cid:durableId="223757659">
    <w:abstractNumId w:val="8"/>
  </w:num>
  <w:num w:numId="7" w16cid:durableId="1384133223">
    <w:abstractNumId w:val="3"/>
  </w:num>
  <w:num w:numId="8" w16cid:durableId="908997705">
    <w:abstractNumId w:val="2"/>
  </w:num>
  <w:num w:numId="9" w16cid:durableId="1336567461">
    <w:abstractNumId w:val="1"/>
  </w:num>
  <w:num w:numId="10" w16cid:durableId="950279592">
    <w:abstractNumId w:val="0"/>
  </w:num>
  <w:num w:numId="11" w16cid:durableId="1683779485">
    <w:abstractNumId w:val="18"/>
  </w:num>
  <w:num w:numId="12" w16cid:durableId="854003256">
    <w:abstractNumId w:val="16"/>
  </w:num>
  <w:num w:numId="13" w16cid:durableId="1891260039">
    <w:abstractNumId w:val="14"/>
  </w:num>
  <w:num w:numId="14" w16cid:durableId="959921797">
    <w:abstractNumId w:val="17"/>
  </w:num>
  <w:num w:numId="15" w16cid:durableId="326059002">
    <w:abstractNumId w:val="13"/>
  </w:num>
  <w:num w:numId="16" w16cid:durableId="2023311300">
    <w:abstractNumId w:val="15"/>
  </w:num>
  <w:num w:numId="17" w16cid:durableId="2136170843">
    <w:abstractNumId w:val="12"/>
  </w:num>
  <w:num w:numId="18" w16cid:durableId="1533572331">
    <w:abstractNumId w:val="11"/>
  </w:num>
  <w:num w:numId="19" w16cid:durableId="703752847">
    <w:abstractNumId w:val="10"/>
  </w:num>
  <w:num w:numId="20" w16cid:durableId="17226279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DE8"/>
    <w:rsid w:val="00002DE5"/>
    <w:rsid w:val="0000538E"/>
    <w:rsid w:val="000071C1"/>
    <w:rsid w:val="00023D3F"/>
    <w:rsid w:val="00033341"/>
    <w:rsid w:val="00037BA9"/>
    <w:rsid w:val="00051F03"/>
    <w:rsid w:val="0005205C"/>
    <w:rsid w:val="000646A1"/>
    <w:rsid w:val="000722B4"/>
    <w:rsid w:val="000838F2"/>
    <w:rsid w:val="000874BC"/>
    <w:rsid w:val="00096D51"/>
    <w:rsid w:val="000A7E39"/>
    <w:rsid w:val="000B45E6"/>
    <w:rsid w:val="000C360C"/>
    <w:rsid w:val="000C525B"/>
    <w:rsid w:val="000D4C5D"/>
    <w:rsid w:val="000E222B"/>
    <w:rsid w:val="00124246"/>
    <w:rsid w:val="00130C46"/>
    <w:rsid w:val="00134F18"/>
    <w:rsid w:val="0014028C"/>
    <w:rsid w:val="001457E3"/>
    <w:rsid w:val="001467FF"/>
    <w:rsid w:val="001513F6"/>
    <w:rsid w:val="001675F1"/>
    <w:rsid w:val="00171727"/>
    <w:rsid w:val="00190835"/>
    <w:rsid w:val="001A0032"/>
    <w:rsid w:val="001B1A74"/>
    <w:rsid w:val="001B7009"/>
    <w:rsid w:val="001C35D7"/>
    <w:rsid w:val="001D283B"/>
    <w:rsid w:val="001E036A"/>
    <w:rsid w:val="001F24C1"/>
    <w:rsid w:val="001F5EDD"/>
    <w:rsid w:val="0020485F"/>
    <w:rsid w:val="0020723F"/>
    <w:rsid w:val="00216C11"/>
    <w:rsid w:val="00224D09"/>
    <w:rsid w:val="00234AEA"/>
    <w:rsid w:val="0023523F"/>
    <w:rsid w:val="002525E8"/>
    <w:rsid w:val="0026253B"/>
    <w:rsid w:val="002661DD"/>
    <w:rsid w:val="00267E87"/>
    <w:rsid w:val="002A40B9"/>
    <w:rsid w:val="002B09F6"/>
    <w:rsid w:val="002B3A73"/>
    <w:rsid w:val="002D14A9"/>
    <w:rsid w:val="002D77AA"/>
    <w:rsid w:val="002F51B2"/>
    <w:rsid w:val="002F6BA6"/>
    <w:rsid w:val="003069A3"/>
    <w:rsid w:val="00331008"/>
    <w:rsid w:val="00331026"/>
    <w:rsid w:val="0033719B"/>
    <w:rsid w:val="00374045"/>
    <w:rsid w:val="003853C3"/>
    <w:rsid w:val="0038689E"/>
    <w:rsid w:val="00395D43"/>
    <w:rsid w:val="003B3D33"/>
    <w:rsid w:val="003B4B79"/>
    <w:rsid w:val="003B6344"/>
    <w:rsid w:val="003C14DC"/>
    <w:rsid w:val="003D4BF6"/>
    <w:rsid w:val="003D763D"/>
    <w:rsid w:val="003D778A"/>
    <w:rsid w:val="003E0C10"/>
    <w:rsid w:val="003E21DA"/>
    <w:rsid w:val="003E6663"/>
    <w:rsid w:val="003F20BB"/>
    <w:rsid w:val="003F3B2C"/>
    <w:rsid w:val="003F3D82"/>
    <w:rsid w:val="00421D06"/>
    <w:rsid w:val="004305D6"/>
    <w:rsid w:val="00434320"/>
    <w:rsid w:val="00442832"/>
    <w:rsid w:val="00452721"/>
    <w:rsid w:val="0045322D"/>
    <w:rsid w:val="00453DBB"/>
    <w:rsid w:val="00463B40"/>
    <w:rsid w:val="00474ECB"/>
    <w:rsid w:val="0049011C"/>
    <w:rsid w:val="004B4FDC"/>
    <w:rsid w:val="004B7BAC"/>
    <w:rsid w:val="004E6CE8"/>
    <w:rsid w:val="004F17BF"/>
    <w:rsid w:val="005273CF"/>
    <w:rsid w:val="005327A3"/>
    <w:rsid w:val="00532F0C"/>
    <w:rsid w:val="0053637C"/>
    <w:rsid w:val="00536790"/>
    <w:rsid w:val="00536E7B"/>
    <w:rsid w:val="00551559"/>
    <w:rsid w:val="00553867"/>
    <w:rsid w:val="00561F85"/>
    <w:rsid w:val="005811D1"/>
    <w:rsid w:val="00591380"/>
    <w:rsid w:val="005917C7"/>
    <w:rsid w:val="005A1330"/>
    <w:rsid w:val="005A4236"/>
    <w:rsid w:val="005A6083"/>
    <w:rsid w:val="005B5637"/>
    <w:rsid w:val="005B65D0"/>
    <w:rsid w:val="005B745E"/>
    <w:rsid w:val="005C1890"/>
    <w:rsid w:val="005C4CEB"/>
    <w:rsid w:val="005D2D94"/>
    <w:rsid w:val="005E607C"/>
    <w:rsid w:val="005F6D22"/>
    <w:rsid w:val="006004A3"/>
    <w:rsid w:val="006009AB"/>
    <w:rsid w:val="006056EF"/>
    <w:rsid w:val="00624AC9"/>
    <w:rsid w:val="00626B1D"/>
    <w:rsid w:val="0062797D"/>
    <w:rsid w:val="00632F50"/>
    <w:rsid w:val="00640AA5"/>
    <w:rsid w:val="00652FB9"/>
    <w:rsid w:val="00663E07"/>
    <w:rsid w:val="006706E5"/>
    <w:rsid w:val="00674AA3"/>
    <w:rsid w:val="00680604"/>
    <w:rsid w:val="00686163"/>
    <w:rsid w:val="00697A84"/>
    <w:rsid w:val="006B42C5"/>
    <w:rsid w:val="006C3477"/>
    <w:rsid w:val="006C6584"/>
    <w:rsid w:val="0073070D"/>
    <w:rsid w:val="00736BB9"/>
    <w:rsid w:val="00745FAC"/>
    <w:rsid w:val="0075243F"/>
    <w:rsid w:val="00754250"/>
    <w:rsid w:val="00757818"/>
    <w:rsid w:val="00763F7D"/>
    <w:rsid w:val="00771192"/>
    <w:rsid w:val="0077389F"/>
    <w:rsid w:val="00784CB1"/>
    <w:rsid w:val="00793EDD"/>
    <w:rsid w:val="00794A17"/>
    <w:rsid w:val="007970F1"/>
    <w:rsid w:val="007A7DD7"/>
    <w:rsid w:val="007B478E"/>
    <w:rsid w:val="007D2756"/>
    <w:rsid w:val="007E1FCA"/>
    <w:rsid w:val="007E7D24"/>
    <w:rsid w:val="007F1694"/>
    <w:rsid w:val="007F19F0"/>
    <w:rsid w:val="007F3ED9"/>
    <w:rsid w:val="00833AE3"/>
    <w:rsid w:val="008360D4"/>
    <w:rsid w:val="0084452F"/>
    <w:rsid w:val="00845DCB"/>
    <w:rsid w:val="00851E1C"/>
    <w:rsid w:val="00852F1B"/>
    <w:rsid w:val="00872584"/>
    <w:rsid w:val="00872950"/>
    <w:rsid w:val="00880D71"/>
    <w:rsid w:val="00886402"/>
    <w:rsid w:val="008924EF"/>
    <w:rsid w:val="00894C11"/>
    <w:rsid w:val="008A613D"/>
    <w:rsid w:val="008B0A1F"/>
    <w:rsid w:val="008B0FA9"/>
    <w:rsid w:val="008B4022"/>
    <w:rsid w:val="008B5460"/>
    <w:rsid w:val="008B6353"/>
    <w:rsid w:val="008B7D41"/>
    <w:rsid w:val="008C0314"/>
    <w:rsid w:val="008D4CD1"/>
    <w:rsid w:val="008F55AF"/>
    <w:rsid w:val="00913D75"/>
    <w:rsid w:val="009271E7"/>
    <w:rsid w:val="009315A9"/>
    <w:rsid w:val="00931D62"/>
    <w:rsid w:val="00937EF7"/>
    <w:rsid w:val="00944A37"/>
    <w:rsid w:val="009457AF"/>
    <w:rsid w:val="0095580F"/>
    <w:rsid w:val="0096034A"/>
    <w:rsid w:val="0096476B"/>
    <w:rsid w:val="00965D72"/>
    <w:rsid w:val="00971EDA"/>
    <w:rsid w:val="0098703A"/>
    <w:rsid w:val="00990D1B"/>
    <w:rsid w:val="00993017"/>
    <w:rsid w:val="009C0946"/>
    <w:rsid w:val="009C4AB3"/>
    <w:rsid w:val="009D1DE8"/>
    <w:rsid w:val="009D47B4"/>
    <w:rsid w:val="009E4B58"/>
    <w:rsid w:val="009F5562"/>
    <w:rsid w:val="009F6DCB"/>
    <w:rsid w:val="00A00FD1"/>
    <w:rsid w:val="00A0576B"/>
    <w:rsid w:val="00A140EC"/>
    <w:rsid w:val="00A26F29"/>
    <w:rsid w:val="00A668DD"/>
    <w:rsid w:val="00A74FD6"/>
    <w:rsid w:val="00AA38C6"/>
    <w:rsid w:val="00AA6C05"/>
    <w:rsid w:val="00AF30E7"/>
    <w:rsid w:val="00B0102A"/>
    <w:rsid w:val="00B06994"/>
    <w:rsid w:val="00B12405"/>
    <w:rsid w:val="00B233E3"/>
    <w:rsid w:val="00B3111D"/>
    <w:rsid w:val="00B34677"/>
    <w:rsid w:val="00B51B20"/>
    <w:rsid w:val="00B5441F"/>
    <w:rsid w:val="00B60C96"/>
    <w:rsid w:val="00B71561"/>
    <w:rsid w:val="00BA297D"/>
    <w:rsid w:val="00BC43B9"/>
    <w:rsid w:val="00BD632E"/>
    <w:rsid w:val="00BF36C7"/>
    <w:rsid w:val="00C167D1"/>
    <w:rsid w:val="00C17DD1"/>
    <w:rsid w:val="00C350B6"/>
    <w:rsid w:val="00C36142"/>
    <w:rsid w:val="00C43BFF"/>
    <w:rsid w:val="00C46A82"/>
    <w:rsid w:val="00C5209E"/>
    <w:rsid w:val="00C5683B"/>
    <w:rsid w:val="00C766AB"/>
    <w:rsid w:val="00C820AE"/>
    <w:rsid w:val="00C82E65"/>
    <w:rsid w:val="00C85723"/>
    <w:rsid w:val="00C875B7"/>
    <w:rsid w:val="00C91FA7"/>
    <w:rsid w:val="00CA35AF"/>
    <w:rsid w:val="00CB3BF6"/>
    <w:rsid w:val="00CB4BD3"/>
    <w:rsid w:val="00CC573A"/>
    <w:rsid w:val="00CF57EB"/>
    <w:rsid w:val="00D11696"/>
    <w:rsid w:val="00D11A07"/>
    <w:rsid w:val="00D226C2"/>
    <w:rsid w:val="00D32A2B"/>
    <w:rsid w:val="00D601B1"/>
    <w:rsid w:val="00D7328F"/>
    <w:rsid w:val="00D73C7A"/>
    <w:rsid w:val="00D76B95"/>
    <w:rsid w:val="00D77416"/>
    <w:rsid w:val="00D813FD"/>
    <w:rsid w:val="00D84B1E"/>
    <w:rsid w:val="00D87E6F"/>
    <w:rsid w:val="00D94C8B"/>
    <w:rsid w:val="00D96877"/>
    <w:rsid w:val="00DD4FF1"/>
    <w:rsid w:val="00DE245B"/>
    <w:rsid w:val="00DE62F7"/>
    <w:rsid w:val="00DF1A9E"/>
    <w:rsid w:val="00E34DC1"/>
    <w:rsid w:val="00E6211D"/>
    <w:rsid w:val="00E9543B"/>
    <w:rsid w:val="00EB09C0"/>
    <w:rsid w:val="00EC1E3A"/>
    <w:rsid w:val="00EE595B"/>
    <w:rsid w:val="00EF2E72"/>
    <w:rsid w:val="00F01B82"/>
    <w:rsid w:val="00F01BB5"/>
    <w:rsid w:val="00F1086F"/>
    <w:rsid w:val="00F12C6B"/>
    <w:rsid w:val="00F13797"/>
    <w:rsid w:val="00F348AC"/>
    <w:rsid w:val="00F41075"/>
    <w:rsid w:val="00F424E7"/>
    <w:rsid w:val="00F506A0"/>
    <w:rsid w:val="00F76321"/>
    <w:rsid w:val="00F843DD"/>
    <w:rsid w:val="00F878B8"/>
    <w:rsid w:val="00F95E7D"/>
    <w:rsid w:val="00FA1D50"/>
    <w:rsid w:val="00FB002F"/>
    <w:rsid w:val="00FB28C0"/>
    <w:rsid w:val="00FB3CA6"/>
    <w:rsid w:val="00FC0F08"/>
    <w:rsid w:val="00FC38FE"/>
    <w:rsid w:val="00FD58B0"/>
    <w:rsid w:val="00FE31C3"/>
    <w:rsid w:val="00FE6058"/>
    <w:rsid w:val="00FF26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B736EE"/>
  <w15:docId w15:val="{CB67B4A3-8EBD-4DB9-BA58-4C55DB7C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4ECB"/>
    <w:pPr>
      <w:tabs>
        <w:tab w:val="left" w:pos="0"/>
      </w:tabs>
      <w:spacing w:after="240" w:line="276" w:lineRule="auto"/>
    </w:pPr>
    <w:rPr>
      <w:rFonts w:ascii="Poppins" w:eastAsiaTheme="minorHAnsi" w:hAnsi="Poppins" w:cs="Poppins"/>
      <w:sz w:val="22"/>
      <w:szCs w:val="22"/>
    </w:rPr>
  </w:style>
  <w:style w:type="paragraph" w:styleId="Heading1">
    <w:name w:val="heading 1"/>
    <w:basedOn w:val="Heading2"/>
    <w:next w:val="Normal"/>
    <w:link w:val="Heading1Char"/>
    <w:qFormat/>
    <w:rsid w:val="00EF2E72"/>
    <w:pPr>
      <w:ind w:firstLine="0"/>
      <w:outlineLvl w:val="0"/>
    </w:pPr>
    <w:rPr>
      <w:rFonts w:ascii="Poppins" w:hAnsi="Poppins" w:cs="Poppins"/>
      <w:sz w:val="32"/>
      <w:szCs w:val="32"/>
    </w:rPr>
  </w:style>
  <w:style w:type="paragraph" w:styleId="Heading2">
    <w:name w:val="heading 2"/>
    <w:basedOn w:val="Normal"/>
    <w:next w:val="Normal"/>
    <w:link w:val="Heading2Char"/>
    <w:uiPriority w:val="9"/>
    <w:unhideWhenUsed/>
    <w:qFormat/>
    <w:rsid w:val="00BC43B9"/>
    <w:pPr>
      <w:spacing w:before="240" w:after="200"/>
      <w:ind w:firstLine="720"/>
      <w:outlineLvl w:val="1"/>
    </w:pPr>
    <w:rPr>
      <w:rFonts w:ascii="Arial" w:hAnsi="Arial" w:cstheme="minorBidi"/>
      <w:b/>
      <w:sz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ght">
    <w:name w:val="Light"/>
    <w:basedOn w:val="Normal"/>
    <w:rsid w:val="001457E3"/>
    <w:pPr>
      <w:spacing w:after="120"/>
    </w:pPr>
    <w:rPr>
      <w:rFonts w:ascii="HelveticaNeue LT 45 Light" w:eastAsia="Times New Roman" w:hAnsi="HelveticaNeue LT 45 Light" w:cs="Times New Roman"/>
      <w:szCs w:val="24"/>
      <w:lang w:eastAsia="en-US"/>
    </w:rPr>
  </w:style>
  <w:style w:type="paragraph" w:customStyle="1" w:styleId="Style1">
    <w:name w:val="Style1"/>
    <w:basedOn w:val="Normal"/>
    <w:rsid w:val="001457E3"/>
    <w:pPr>
      <w:spacing w:after="120"/>
    </w:pPr>
    <w:rPr>
      <w:rFonts w:ascii="HelveticaNeue LT 55 Roman" w:eastAsia="Times New Roman" w:hAnsi="HelveticaNeue LT 55 Roman" w:cs="Times New Roman"/>
      <w:szCs w:val="24"/>
      <w:lang w:eastAsia="en-US"/>
    </w:rPr>
  </w:style>
  <w:style w:type="paragraph" w:styleId="Header">
    <w:name w:val="header"/>
    <w:basedOn w:val="Normal"/>
    <w:link w:val="HeaderChar"/>
    <w:uiPriority w:val="99"/>
    <w:rsid w:val="008B4022"/>
    <w:pPr>
      <w:tabs>
        <w:tab w:val="center" w:pos="4513"/>
        <w:tab w:val="right" w:pos="9026"/>
      </w:tabs>
      <w:spacing w:after="120"/>
    </w:pPr>
    <w:rPr>
      <w:rFonts w:ascii="Arial" w:eastAsia="Times New Roman" w:hAnsi="Arial" w:cs="Times New Roman"/>
      <w:szCs w:val="24"/>
      <w:lang w:eastAsia="en-US"/>
    </w:rPr>
  </w:style>
  <w:style w:type="character" w:customStyle="1" w:styleId="HeaderChar">
    <w:name w:val="Header Char"/>
    <w:basedOn w:val="DefaultParagraphFont"/>
    <w:link w:val="Header"/>
    <w:uiPriority w:val="99"/>
    <w:rsid w:val="008B4022"/>
    <w:rPr>
      <w:rFonts w:ascii="Arial" w:hAnsi="Arial"/>
      <w:sz w:val="22"/>
      <w:szCs w:val="24"/>
      <w:lang w:val="en-GB" w:eastAsia="en-US"/>
    </w:rPr>
  </w:style>
  <w:style w:type="paragraph" w:styleId="Footer">
    <w:name w:val="footer"/>
    <w:basedOn w:val="Normal"/>
    <w:link w:val="FooterChar"/>
    <w:uiPriority w:val="99"/>
    <w:rsid w:val="008B4022"/>
    <w:pPr>
      <w:tabs>
        <w:tab w:val="center" w:pos="4513"/>
        <w:tab w:val="right" w:pos="9026"/>
      </w:tabs>
      <w:spacing w:after="120"/>
    </w:pPr>
    <w:rPr>
      <w:rFonts w:ascii="Arial" w:eastAsia="Times New Roman" w:hAnsi="Arial" w:cs="Times New Roman"/>
      <w:szCs w:val="24"/>
      <w:lang w:eastAsia="en-US"/>
    </w:rPr>
  </w:style>
  <w:style w:type="character" w:customStyle="1" w:styleId="FooterChar">
    <w:name w:val="Footer Char"/>
    <w:basedOn w:val="DefaultParagraphFont"/>
    <w:link w:val="Footer"/>
    <w:uiPriority w:val="99"/>
    <w:rsid w:val="008B4022"/>
    <w:rPr>
      <w:rFonts w:ascii="Arial" w:hAnsi="Arial"/>
      <w:sz w:val="22"/>
      <w:szCs w:val="24"/>
      <w:lang w:val="en-GB" w:eastAsia="en-US"/>
    </w:rPr>
  </w:style>
  <w:style w:type="paragraph" w:styleId="BalloonText">
    <w:name w:val="Balloon Text"/>
    <w:basedOn w:val="Normal"/>
    <w:link w:val="BalloonTextChar"/>
    <w:rsid w:val="003F20BB"/>
    <w:pPr>
      <w:spacing w:after="120"/>
    </w:pPr>
    <w:rPr>
      <w:rFonts w:ascii="Tahoma" w:eastAsia="Times New Roman" w:hAnsi="Tahoma" w:cs="Tahoma"/>
      <w:sz w:val="16"/>
      <w:szCs w:val="16"/>
      <w:lang w:eastAsia="en-US"/>
    </w:rPr>
  </w:style>
  <w:style w:type="character" w:customStyle="1" w:styleId="BalloonTextChar">
    <w:name w:val="Balloon Text Char"/>
    <w:basedOn w:val="DefaultParagraphFont"/>
    <w:link w:val="BalloonText"/>
    <w:rsid w:val="003F20BB"/>
    <w:rPr>
      <w:rFonts w:ascii="Tahoma" w:hAnsi="Tahoma" w:cs="Tahoma"/>
      <w:sz w:val="16"/>
      <w:szCs w:val="16"/>
      <w:lang w:val="en-GB" w:eastAsia="en-US"/>
    </w:rPr>
  </w:style>
  <w:style w:type="paragraph" w:styleId="BodyText">
    <w:name w:val="Body Text"/>
    <w:basedOn w:val="Normal"/>
    <w:link w:val="BodyTextChar"/>
    <w:uiPriority w:val="1"/>
    <w:rsid w:val="006056EF"/>
    <w:pPr>
      <w:widowControl w:val="0"/>
      <w:autoSpaceDE w:val="0"/>
      <w:autoSpaceDN w:val="0"/>
      <w:spacing w:after="120"/>
    </w:pPr>
    <w:rPr>
      <w:rFonts w:ascii="HelveticaNeue LT 45 Light" w:eastAsia="HelveticaNeue LT 45 Light" w:hAnsi="HelveticaNeue LT 45 Light" w:cs="HelveticaNeue LT 45 Light"/>
      <w:sz w:val="18"/>
      <w:szCs w:val="18"/>
      <w:lang w:val="en-US" w:eastAsia="en-US" w:bidi="en-US"/>
    </w:rPr>
  </w:style>
  <w:style w:type="character" w:customStyle="1" w:styleId="BodyTextChar">
    <w:name w:val="Body Text Char"/>
    <w:basedOn w:val="DefaultParagraphFont"/>
    <w:link w:val="BodyText"/>
    <w:uiPriority w:val="1"/>
    <w:rsid w:val="006056EF"/>
    <w:rPr>
      <w:rFonts w:ascii="HelveticaNeue LT 45 Light" w:eastAsia="HelveticaNeue LT 45 Light" w:hAnsi="HelveticaNeue LT 45 Light" w:cs="HelveticaNeue LT 45 Light"/>
      <w:sz w:val="18"/>
      <w:szCs w:val="18"/>
      <w:lang w:val="en-US" w:eastAsia="en-US" w:bidi="en-US"/>
    </w:rPr>
  </w:style>
  <w:style w:type="character" w:styleId="CommentReference">
    <w:name w:val="annotation reference"/>
    <w:basedOn w:val="DefaultParagraphFont"/>
    <w:rsid w:val="00002DE5"/>
    <w:rPr>
      <w:sz w:val="16"/>
      <w:szCs w:val="16"/>
    </w:rPr>
  </w:style>
  <w:style w:type="paragraph" w:styleId="CommentText">
    <w:name w:val="annotation text"/>
    <w:basedOn w:val="Normal"/>
    <w:link w:val="CommentTextChar"/>
    <w:rsid w:val="00002DE5"/>
    <w:rPr>
      <w:rFonts w:ascii="Arial" w:eastAsia="Times New Roman" w:hAnsi="Arial" w:cs="Times New Roman"/>
      <w:sz w:val="20"/>
      <w:szCs w:val="20"/>
      <w:lang w:val="en-US" w:eastAsia="en-US"/>
    </w:rPr>
  </w:style>
  <w:style w:type="character" w:customStyle="1" w:styleId="CommentTextChar">
    <w:name w:val="Comment Text Char"/>
    <w:basedOn w:val="DefaultParagraphFont"/>
    <w:link w:val="CommentText"/>
    <w:rsid w:val="00002DE5"/>
    <w:rPr>
      <w:rFonts w:ascii="Arial" w:hAnsi="Arial"/>
      <w:lang w:val="en-US" w:eastAsia="en-US"/>
    </w:rPr>
  </w:style>
  <w:style w:type="paragraph" w:styleId="CommentSubject">
    <w:name w:val="annotation subject"/>
    <w:basedOn w:val="CommentText"/>
    <w:next w:val="CommentText"/>
    <w:link w:val="CommentSubjectChar"/>
    <w:rsid w:val="00652FB9"/>
    <w:pPr>
      <w:spacing w:after="120"/>
    </w:pPr>
    <w:rPr>
      <w:b/>
      <w:bCs/>
      <w:lang w:val="en-GB"/>
    </w:rPr>
  </w:style>
  <w:style w:type="character" w:customStyle="1" w:styleId="CommentSubjectChar">
    <w:name w:val="Comment Subject Char"/>
    <w:basedOn w:val="CommentTextChar"/>
    <w:link w:val="CommentSubject"/>
    <w:rsid w:val="00652FB9"/>
    <w:rPr>
      <w:rFonts w:ascii="Arial" w:hAnsi="Arial"/>
      <w:b/>
      <w:bCs/>
      <w:lang w:val="en-GB" w:eastAsia="en-US"/>
    </w:rPr>
  </w:style>
  <w:style w:type="character" w:styleId="LineNumber">
    <w:name w:val="line number"/>
    <w:basedOn w:val="DefaultParagraphFont"/>
    <w:semiHidden/>
    <w:unhideWhenUsed/>
    <w:rsid w:val="00033341"/>
  </w:style>
  <w:style w:type="paragraph" w:customStyle="1" w:styleId="BasicParagraph">
    <w:name w:val="[Basic Paragraph]"/>
    <w:basedOn w:val="Normal"/>
    <w:uiPriority w:val="99"/>
    <w:rsid w:val="00C91FA7"/>
    <w:pPr>
      <w:autoSpaceDE w:val="0"/>
      <w:autoSpaceDN w:val="0"/>
      <w:adjustRightInd w:val="0"/>
      <w:spacing w:line="288" w:lineRule="auto"/>
      <w:textAlignment w:val="center"/>
    </w:pPr>
    <w:rPr>
      <w:rFonts w:ascii="Minion Pro" w:hAnsi="Minion Pro" w:cs="Minion Pro"/>
      <w:color w:val="000000"/>
      <w:sz w:val="24"/>
      <w:szCs w:val="24"/>
      <w:lang w:val="en-US" w:eastAsia="en-US"/>
    </w:rPr>
  </w:style>
  <w:style w:type="character" w:customStyle="1" w:styleId="Heading2Char">
    <w:name w:val="Heading 2 Char"/>
    <w:basedOn w:val="DefaultParagraphFont"/>
    <w:link w:val="Heading2"/>
    <w:uiPriority w:val="9"/>
    <w:rsid w:val="00BC43B9"/>
    <w:rPr>
      <w:rFonts w:ascii="Arial" w:eastAsiaTheme="minorHAnsi" w:hAnsi="Arial" w:cstheme="minorBidi"/>
      <w:b/>
      <w:sz w:val="36"/>
      <w:szCs w:val="22"/>
      <w:lang w:eastAsia="en-US"/>
    </w:rPr>
  </w:style>
  <w:style w:type="paragraph" w:styleId="ListParagraph">
    <w:name w:val="List Paragraph"/>
    <w:basedOn w:val="paragraph"/>
    <w:uiPriority w:val="34"/>
    <w:qFormat/>
    <w:rsid w:val="00474ECB"/>
    <w:pPr>
      <w:numPr>
        <w:numId w:val="13"/>
      </w:numPr>
    </w:pPr>
    <w:rPr>
      <w:rFonts w:ascii="Poppins" w:hAnsi="Poppins" w:cs="Poppins"/>
      <w:sz w:val="22"/>
      <w:szCs w:val="22"/>
    </w:rPr>
  </w:style>
  <w:style w:type="paragraph" w:customStyle="1" w:styleId="paragraph">
    <w:name w:val="paragraph"/>
    <w:basedOn w:val="Normal"/>
    <w:rsid w:val="00BC43B9"/>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BC43B9"/>
  </w:style>
  <w:style w:type="character" w:customStyle="1" w:styleId="eop">
    <w:name w:val="eop"/>
    <w:basedOn w:val="DefaultParagraphFont"/>
    <w:rsid w:val="00BC43B9"/>
  </w:style>
  <w:style w:type="character" w:customStyle="1" w:styleId="Heading1Char">
    <w:name w:val="Heading 1 Char"/>
    <w:basedOn w:val="DefaultParagraphFont"/>
    <w:link w:val="Heading1"/>
    <w:rsid w:val="00EF2E72"/>
    <w:rPr>
      <w:rFonts w:ascii="Poppins" w:eastAsiaTheme="minorHAnsi" w:hAnsi="Poppins" w:cs="Poppins"/>
      <w:b/>
      <w:sz w:val="32"/>
      <w:szCs w:val="32"/>
      <w:lang w:eastAsia="en-US"/>
    </w:rPr>
  </w:style>
  <w:style w:type="character" w:styleId="Hyperlink">
    <w:name w:val="Hyperlink"/>
    <w:basedOn w:val="DefaultParagraphFont"/>
    <w:unhideWhenUsed/>
    <w:rsid w:val="00561F85"/>
    <w:rPr>
      <w:color w:val="0000FF" w:themeColor="hyperlink"/>
      <w:u w:val="single"/>
    </w:rPr>
  </w:style>
  <w:style w:type="character" w:styleId="UnresolvedMention">
    <w:name w:val="Unresolved Mention"/>
    <w:basedOn w:val="DefaultParagraphFont"/>
    <w:uiPriority w:val="99"/>
    <w:semiHidden/>
    <w:unhideWhenUsed/>
    <w:rsid w:val="00561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448226">
      <w:bodyDiv w:val="1"/>
      <w:marLeft w:val="0"/>
      <w:marRight w:val="0"/>
      <w:marTop w:val="0"/>
      <w:marBottom w:val="0"/>
      <w:divBdr>
        <w:top w:val="none" w:sz="0" w:space="0" w:color="auto"/>
        <w:left w:val="none" w:sz="0" w:space="0" w:color="auto"/>
        <w:bottom w:val="none" w:sz="0" w:space="0" w:color="auto"/>
        <w:right w:val="none" w:sz="0" w:space="0" w:color="auto"/>
      </w:divBdr>
    </w:div>
    <w:div w:id="866605578">
      <w:bodyDiv w:val="1"/>
      <w:marLeft w:val="0"/>
      <w:marRight w:val="0"/>
      <w:marTop w:val="0"/>
      <w:marBottom w:val="0"/>
      <w:divBdr>
        <w:top w:val="none" w:sz="0" w:space="0" w:color="auto"/>
        <w:left w:val="none" w:sz="0" w:space="0" w:color="auto"/>
        <w:bottom w:val="none" w:sz="0" w:space="0" w:color="auto"/>
        <w:right w:val="none" w:sz="0" w:space="0" w:color="auto"/>
      </w:divBdr>
    </w:div>
    <w:div w:id="918709520">
      <w:bodyDiv w:val="1"/>
      <w:marLeft w:val="0"/>
      <w:marRight w:val="0"/>
      <w:marTop w:val="0"/>
      <w:marBottom w:val="0"/>
      <w:divBdr>
        <w:top w:val="none" w:sz="0" w:space="0" w:color="auto"/>
        <w:left w:val="none" w:sz="0" w:space="0" w:color="auto"/>
        <w:bottom w:val="none" w:sz="0" w:space="0" w:color="auto"/>
        <w:right w:val="none" w:sz="0" w:space="0" w:color="auto"/>
      </w:divBdr>
    </w:div>
    <w:div w:id="965817362">
      <w:bodyDiv w:val="1"/>
      <w:marLeft w:val="0"/>
      <w:marRight w:val="0"/>
      <w:marTop w:val="0"/>
      <w:marBottom w:val="0"/>
      <w:divBdr>
        <w:top w:val="none" w:sz="0" w:space="0" w:color="auto"/>
        <w:left w:val="none" w:sz="0" w:space="0" w:color="auto"/>
        <w:bottom w:val="none" w:sz="0" w:space="0" w:color="auto"/>
        <w:right w:val="none" w:sz="0" w:space="0" w:color="auto"/>
      </w:divBdr>
    </w:div>
    <w:div w:id="1055591166">
      <w:bodyDiv w:val="1"/>
      <w:marLeft w:val="0"/>
      <w:marRight w:val="0"/>
      <w:marTop w:val="0"/>
      <w:marBottom w:val="0"/>
      <w:divBdr>
        <w:top w:val="none" w:sz="0" w:space="0" w:color="auto"/>
        <w:left w:val="none" w:sz="0" w:space="0" w:color="auto"/>
        <w:bottom w:val="none" w:sz="0" w:space="0" w:color="auto"/>
        <w:right w:val="none" w:sz="0" w:space="0" w:color="auto"/>
      </w:divBdr>
    </w:div>
    <w:div w:id="2012634407">
      <w:bodyDiv w:val="1"/>
      <w:marLeft w:val="0"/>
      <w:marRight w:val="0"/>
      <w:marTop w:val="0"/>
      <w:marBottom w:val="0"/>
      <w:divBdr>
        <w:top w:val="none" w:sz="0" w:space="0" w:color="auto"/>
        <w:left w:val="none" w:sz="0" w:space="0" w:color="auto"/>
        <w:bottom w:val="none" w:sz="0" w:space="0" w:color="auto"/>
        <w:right w:val="none" w:sz="0" w:space="0" w:color="auto"/>
      </w:divBdr>
    </w:div>
    <w:div w:id="212094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hyperlink" Target="mailto:darcy.byrne@innerwest.nsw.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darcy.byrne@innerwest.nsw.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5.jpg"/><Relationship Id="rId1" Type="http://schemas.openxmlformats.org/officeDocument/2006/relationships/image" Target="media/image2.jpeg"/><Relationship Id="rId5" Type="http://schemas.openxmlformats.org/officeDocument/2006/relationships/image" Target="media/image7.jpg"/><Relationship Id="rId4" Type="http://schemas.openxmlformats.org/officeDocument/2006/relationships/image" Target="media/image6.jpg"/></Relationships>
</file>

<file path=word/_rels/header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5.jp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hawker\OneDrive%20-%20Inner%20West%20Council\Documents\1.%20Templates\1.%20Mayors%20Templates\2.%20Corro\1.%20Mayor's%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3795364d-bbf9-4e57-a3bc-3cba4470183f">
      <UserInfo>
        <DisplayName>Jonny Browne</DisplayName>
        <AccountId>2579</AccountId>
        <AccountType/>
      </UserInfo>
      <UserInfo>
        <DisplayName>Paden Hunter</DisplayName>
        <AccountId>2756</AccountId>
        <AccountType/>
      </UserInfo>
    </SharedWithUsers>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Communications, Engagement and Corporate Strategy</TermName>
          <TermId xmlns="http://schemas.microsoft.com/office/infopath/2007/PartnerControls">4b4ee377-b17b-4fa4-95dc-be0bf6c21bcd</TermId>
        </TermInfo>
      </Terms>
    </ja41ec0d84ad44129a5319a9e852e644>
    <TaxCatchAll xmlns="3795364d-bbf9-4e57-a3bc-3cba4470183f">
      <Value>10</Value>
      <Value>1</Value>
      <Value>3</Value>
    </TaxCatchAll>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cf76f155ced4ddcb4097134ff3c332f xmlns="d2259523-a1da-4387-b361-00b2eef9e669">
      <Terms xmlns="http://schemas.microsoft.com/office/infopath/2007/PartnerControls"/>
    </lcf76f155ced4ddcb4097134ff3c332f>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Community Relations:Community Consultation</TermName>
          <TermId xmlns="http://schemas.microsoft.com/office/infopath/2007/PartnerControls">50fd419b-8a29-4cd7-99ce-3c118553a12e</TermId>
        </TermInfo>
      </Terms>
    </j34109dad6d74e65aeb70f26fb08b4f8>
  </documentManagement>
</p:properties>
</file>

<file path=customXml/item4.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30" ma:contentTypeDescription="" ma:contentTypeScope="" ma:versionID="7b7f31ec589f461d662ff960e06c32e7">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292914bd0b758b77f7995e8a86e47bc1"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3199C9-FEFA-48B3-A142-C1F170987BD4}">
  <ds:schemaRefs>
    <ds:schemaRef ds:uri="http://schemas.microsoft.com/sharepoint/v3/contenttype/forms"/>
  </ds:schemaRefs>
</ds:datastoreItem>
</file>

<file path=customXml/itemProps2.xml><?xml version="1.0" encoding="utf-8"?>
<ds:datastoreItem xmlns:ds="http://schemas.openxmlformats.org/officeDocument/2006/customXml" ds:itemID="{B878D05E-A6C8-4493-9133-0FA60D7B4EA4}">
  <ds:schemaRefs>
    <ds:schemaRef ds:uri="http://schemas.openxmlformats.org/officeDocument/2006/bibliography"/>
  </ds:schemaRefs>
</ds:datastoreItem>
</file>

<file path=customXml/itemProps3.xml><?xml version="1.0" encoding="utf-8"?>
<ds:datastoreItem xmlns:ds="http://schemas.openxmlformats.org/officeDocument/2006/customXml" ds:itemID="{DF466CEA-222F-4EF4-A1AD-824C954E1DBF}">
  <ds:schemaRefs>
    <ds:schemaRef ds:uri="http://schemas.microsoft.com/office/2006/metadata/properties"/>
    <ds:schemaRef ds:uri="http://schemas.microsoft.com/office/infopath/2007/PartnerControls"/>
    <ds:schemaRef ds:uri="3795364d-bbf9-4e57-a3bc-3cba4470183f"/>
    <ds:schemaRef ds:uri="e15b3f28-72fe-4d8e-9015-cd7639cc1d5c"/>
    <ds:schemaRef ds:uri="d2259523-a1da-4387-b361-00b2eef9e669"/>
  </ds:schemaRefs>
</ds:datastoreItem>
</file>

<file path=customXml/itemProps4.xml><?xml version="1.0" encoding="utf-8"?>
<ds:datastoreItem xmlns:ds="http://schemas.openxmlformats.org/officeDocument/2006/customXml" ds:itemID="{BD795378-A419-4951-8C02-7C77E8F76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3795364d-bbf9-4e57-a3bc-3cba4470183f"/>
    <ds:schemaRef ds:uri="d2259523-a1da-4387-b361-00b2eef9e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 Mayor's Letter</Template>
  <TotalTime>0</TotalTime>
  <Pages>2</Pages>
  <Words>381</Words>
  <Characters>2102</Characters>
  <Application>Microsoft Office Word</Application>
  <DocSecurity>4</DocSecurity>
  <Lines>72</Lines>
  <Paragraphs>40</Paragraphs>
  <ScaleCrop>false</ScaleCrop>
  <HeadingPairs>
    <vt:vector size="2" baseType="variant">
      <vt:variant>
        <vt:lpstr>Title</vt:lpstr>
      </vt:variant>
      <vt:variant>
        <vt:i4>1</vt:i4>
      </vt:variant>
    </vt:vector>
  </HeadingPairs>
  <TitlesOfParts>
    <vt:vector size="1" baseType="lpstr">
      <vt:lpstr/>
    </vt:vector>
  </TitlesOfParts>
  <Company>Marrickville Council</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Hawker</dc:creator>
  <cp:keywords/>
  <dc:description/>
  <cp:lastModifiedBy>Renata Krchnakova (She/Her)</cp:lastModifiedBy>
  <cp:revision>2</cp:revision>
  <cp:lastPrinted>2024-07-10T05:24:00Z</cp:lastPrinted>
  <dcterms:created xsi:type="dcterms:W3CDTF">2024-11-04T20:05:00Z</dcterms:created>
  <dcterms:modified xsi:type="dcterms:W3CDTF">2024-11-04T20:05:00Z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0x0101002EA0ACC7199C6F48BBC1C50C26568B7000B6BE9D7718011A4894BD17674692D83A</vt:lpwstr>
  </property>
  <property fmtid="{D5CDD505-2E9C-101B-9397-08002B2CF9AE}" pid="3" name="Site Type">
    <vt:lpwstr>3;#Department|c786d8df-7b5d-4014-bc26-c45c2dabee8c</vt:lpwstr>
  </property>
  <property fmtid="{D5CDD505-2E9C-101B-9397-08002B2CF9AE}" pid="4" name="Business Activity">
    <vt:lpwstr>1;#Community Relations:Community Consultation|50fd419b-8a29-4cd7-99ce-3c118553a12e</vt:lpwstr>
  </property>
  <property fmtid="{D5CDD505-2E9C-101B-9397-08002B2CF9AE}" pid="5" name="IWC Department">
    <vt:lpwstr>10;#Communications, Engagement and Corporate Strategy|4b4ee377-b17b-4fa4-95dc-be0bf6c21bcd</vt:lpwstr>
  </property>
  <property fmtid="{D5CDD505-2E9C-101B-9397-08002B2CF9AE}" pid="6" name="Document Type">
    <vt:lpwstr/>
  </property>
  <property fmtid="{D5CDD505-2E9C-101B-9397-08002B2CF9AE}" pid="7" name="_dlc_DocIdItemGuid">
    <vt:lpwstr>a340f472-1338-4b48-ba79-3410ba366eda</vt:lpwstr>
  </property>
  <property fmtid="{D5CDD505-2E9C-101B-9397-08002B2CF9AE}" pid="8" name="MediaServiceImageTags">
    <vt:lpwstr/>
  </property>
</Properties>
</file>